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FB529C8" w14:textId="0125F88B" w:rsidR="00534AD2" w:rsidRDefault="00425C67" w:rsidP="00B24314">
      <w:pPr>
        <w:widowControl/>
        <w:rPr>
          <w:b/>
          <w:sz w:val="32"/>
          <w:szCs w:val="32"/>
        </w:rPr>
      </w:pPr>
      <w:bookmarkStart w:id="0" w:name="_GoBack"/>
      <w:bookmarkEnd w:id="0"/>
      <w:r>
        <w:rPr>
          <w:b/>
          <w:sz w:val="32"/>
          <w:szCs w:val="32"/>
        </w:rPr>
        <w:t xml:space="preserve">Extract from the </w:t>
      </w:r>
      <w:r w:rsidR="00534AD2" w:rsidRPr="00B41143">
        <w:rPr>
          <w:b/>
          <w:sz w:val="32"/>
          <w:szCs w:val="32"/>
        </w:rPr>
        <w:t>Parental Leave Ordinance 201</w:t>
      </w:r>
      <w:r w:rsidR="00784D81" w:rsidRPr="00B41143">
        <w:rPr>
          <w:b/>
          <w:sz w:val="32"/>
          <w:szCs w:val="32"/>
        </w:rPr>
        <w:t>6</w:t>
      </w:r>
    </w:p>
    <w:p w14:paraId="4E0389E9" w14:textId="22D946D7" w:rsidR="00557D68" w:rsidRPr="00557D68" w:rsidRDefault="00557D68" w:rsidP="00557D68">
      <w:pPr>
        <w:widowControl/>
        <w:spacing w:before="120"/>
        <w:rPr>
          <w:bCs/>
        </w:rPr>
      </w:pPr>
      <w:r>
        <w:rPr>
          <w:bCs/>
        </w:rPr>
        <w:t>(</w:t>
      </w:r>
      <w:r w:rsidRPr="00557D68">
        <w:rPr>
          <w:bCs/>
        </w:rPr>
        <w:t>As at 19 October 2016</w:t>
      </w:r>
      <w:r>
        <w:rPr>
          <w:bCs/>
        </w:rPr>
        <w:t>)</w:t>
      </w:r>
    </w:p>
    <w:p w14:paraId="04109DB9" w14:textId="77777777" w:rsidR="00534AD2" w:rsidRPr="002914CE" w:rsidRDefault="00534AD2" w:rsidP="00B24314">
      <w:pPr>
        <w:widowControl/>
        <w:rPr>
          <w:rFonts w:cs="Arial"/>
        </w:rPr>
      </w:pPr>
    </w:p>
    <w:p w14:paraId="37A9503C" w14:textId="5C9CBD7D" w:rsidR="00534AD2" w:rsidRPr="002303C6" w:rsidRDefault="00534AD2" w:rsidP="00A56F53">
      <w:pPr>
        <w:widowControl/>
        <w:spacing w:after="120"/>
        <w:jc w:val="center"/>
        <w:rPr>
          <w:b/>
          <w:sz w:val="28"/>
          <w:szCs w:val="28"/>
        </w:rPr>
      </w:pPr>
      <w:r w:rsidRPr="002303C6">
        <w:rPr>
          <w:b/>
          <w:sz w:val="28"/>
          <w:szCs w:val="28"/>
        </w:rPr>
        <w:t xml:space="preserve">Schedule </w:t>
      </w:r>
    </w:p>
    <w:p w14:paraId="650BB009" w14:textId="508B48D3" w:rsidR="007114DF" w:rsidRPr="002303C6" w:rsidRDefault="00273A6A" w:rsidP="00425C67">
      <w:pPr>
        <w:widowControl/>
        <w:ind w:right="-2"/>
        <w:rPr>
          <w:b/>
          <w:sz w:val="28"/>
          <w:szCs w:val="28"/>
        </w:rPr>
      </w:pPr>
      <w:r w:rsidRPr="002303C6">
        <w:rPr>
          <w:b/>
          <w:sz w:val="28"/>
          <w:szCs w:val="28"/>
        </w:rPr>
        <w:t>P</w:t>
      </w:r>
      <w:r w:rsidR="0073225E" w:rsidRPr="002303C6">
        <w:rPr>
          <w:b/>
          <w:sz w:val="28"/>
          <w:szCs w:val="28"/>
        </w:rPr>
        <w:t>olicy for parental l</w:t>
      </w:r>
      <w:r w:rsidR="005336EE" w:rsidRPr="002303C6">
        <w:rPr>
          <w:b/>
          <w:sz w:val="28"/>
          <w:szCs w:val="28"/>
        </w:rPr>
        <w:t xml:space="preserve">eave </w:t>
      </w:r>
      <w:r w:rsidR="0073225E" w:rsidRPr="002303C6">
        <w:rPr>
          <w:b/>
          <w:sz w:val="28"/>
          <w:szCs w:val="28"/>
        </w:rPr>
        <w:t>for parish clergy</w:t>
      </w:r>
    </w:p>
    <w:p w14:paraId="528F3168" w14:textId="77777777" w:rsidR="007114DF" w:rsidRPr="008505D6" w:rsidRDefault="007114DF" w:rsidP="00425C67">
      <w:pPr>
        <w:widowControl/>
        <w:ind w:right="-2"/>
        <w:rPr>
          <w:rFonts w:cs="Arial"/>
        </w:rPr>
      </w:pPr>
    </w:p>
    <w:p w14:paraId="5A67471C" w14:textId="63D8F8D7" w:rsidR="007114DF" w:rsidRDefault="00534AD2" w:rsidP="00425C67">
      <w:pPr>
        <w:widowControl/>
        <w:spacing w:after="120"/>
        <w:ind w:right="-2"/>
        <w:jc w:val="left"/>
        <w:rPr>
          <w:rFonts w:cs="Arial"/>
          <w:bCs/>
          <w:sz w:val="24"/>
          <w:szCs w:val="24"/>
        </w:rPr>
      </w:pPr>
      <w:r w:rsidRPr="00784D81">
        <w:rPr>
          <w:rFonts w:cs="Arial"/>
          <w:bCs/>
          <w:sz w:val="24"/>
          <w:szCs w:val="24"/>
        </w:rPr>
        <w:t>Purpose</w:t>
      </w:r>
      <w:r w:rsidR="003C6BD8" w:rsidRPr="00784D81">
        <w:rPr>
          <w:rFonts w:cs="Arial"/>
          <w:bCs/>
          <w:sz w:val="24"/>
          <w:szCs w:val="24"/>
        </w:rPr>
        <w:t xml:space="preserve"> and Application</w:t>
      </w:r>
      <w:r w:rsidRPr="00784D81">
        <w:rPr>
          <w:rFonts w:cs="Arial"/>
          <w:bCs/>
          <w:sz w:val="24"/>
          <w:szCs w:val="24"/>
        </w:rPr>
        <w:t xml:space="preserve"> of this Policy</w:t>
      </w:r>
    </w:p>
    <w:p w14:paraId="471FDF54" w14:textId="26A36380" w:rsidR="001C3726" w:rsidRPr="00C10399" w:rsidRDefault="00EE0689" w:rsidP="00425C67">
      <w:pPr>
        <w:pStyle w:val="ListParagraph"/>
        <w:widowControl/>
        <w:numPr>
          <w:ilvl w:val="0"/>
          <w:numId w:val="35"/>
        </w:numPr>
        <w:ind w:left="567" w:right="-2" w:hanging="567"/>
        <w:rPr>
          <w:rFonts w:cs="Arial"/>
        </w:rPr>
      </w:pPr>
      <w:r w:rsidRPr="00F62236">
        <w:rPr>
          <w:rFonts w:cs="Arial"/>
        </w:rPr>
        <w:t xml:space="preserve">The purpose of this policy is </w:t>
      </w:r>
      <w:r w:rsidR="00FA21A3" w:rsidRPr="00F62236">
        <w:rPr>
          <w:rFonts w:cs="Arial"/>
        </w:rPr>
        <w:t xml:space="preserve">to </w:t>
      </w:r>
      <w:r w:rsidR="0097446B" w:rsidRPr="00F62236">
        <w:rPr>
          <w:rFonts w:cs="Arial"/>
        </w:rPr>
        <w:t xml:space="preserve">provide for parental leave for members of the clergy </w:t>
      </w:r>
      <w:r w:rsidR="003C6BD8">
        <w:rPr>
          <w:rFonts w:cs="Arial"/>
        </w:rPr>
        <w:t>licensed to the Anglican Parish of [X]</w:t>
      </w:r>
      <w:r w:rsidR="00273A6A">
        <w:rPr>
          <w:rFonts w:cs="Arial"/>
        </w:rPr>
        <w:t xml:space="preserve">. The Policy </w:t>
      </w:r>
      <w:r w:rsidR="000F626E">
        <w:rPr>
          <w:rFonts w:cs="Arial"/>
        </w:rPr>
        <w:t>was adopted by the Parish Council by resolution on [X].</w:t>
      </w:r>
    </w:p>
    <w:p w14:paraId="649858B3" w14:textId="77777777" w:rsidR="009D1A59" w:rsidRPr="009D1A59" w:rsidRDefault="009D1A59" w:rsidP="00425C67">
      <w:pPr>
        <w:pStyle w:val="ListParagraph"/>
        <w:widowControl/>
        <w:numPr>
          <w:ilvl w:val="0"/>
          <w:numId w:val="0"/>
        </w:numPr>
        <w:spacing w:after="0"/>
        <w:ind w:right="-2"/>
        <w:rPr>
          <w:rFonts w:cs="Arial"/>
        </w:rPr>
      </w:pPr>
    </w:p>
    <w:p w14:paraId="0E7F0853" w14:textId="70F811C3" w:rsidR="001C3726" w:rsidRDefault="00534AD2" w:rsidP="00425C67">
      <w:pPr>
        <w:widowControl/>
        <w:spacing w:after="120"/>
        <w:ind w:right="-2"/>
        <w:jc w:val="left"/>
        <w:rPr>
          <w:rFonts w:cs="Arial"/>
          <w:bCs/>
          <w:sz w:val="24"/>
          <w:szCs w:val="24"/>
        </w:rPr>
      </w:pPr>
      <w:r w:rsidRPr="006224B5">
        <w:rPr>
          <w:rFonts w:cs="Arial"/>
          <w:bCs/>
          <w:sz w:val="24"/>
          <w:szCs w:val="24"/>
        </w:rPr>
        <w:t>Definitions</w:t>
      </w:r>
    </w:p>
    <w:p w14:paraId="3A6F003D" w14:textId="50F0EBB8" w:rsidR="001C3726" w:rsidRDefault="00EB1A09" w:rsidP="00425C67">
      <w:pPr>
        <w:pStyle w:val="ListParagraph"/>
        <w:widowControl/>
        <w:numPr>
          <w:ilvl w:val="0"/>
          <w:numId w:val="35"/>
        </w:numPr>
        <w:spacing w:after="80"/>
        <w:ind w:left="567" w:right="-2" w:hanging="567"/>
      </w:pPr>
      <w:r>
        <w:t xml:space="preserve">In this </w:t>
      </w:r>
      <w:r w:rsidR="00EE0689">
        <w:t>Policy</w:t>
      </w:r>
      <w:r>
        <w:t xml:space="preserve"> –</w:t>
      </w:r>
    </w:p>
    <w:p w14:paraId="4F6904D1" w14:textId="77777777" w:rsidR="0071170F" w:rsidRDefault="0071170F" w:rsidP="00425C67">
      <w:pPr>
        <w:widowControl/>
        <w:spacing w:after="60"/>
        <w:ind w:left="567" w:right="-2"/>
      </w:pPr>
      <w:r w:rsidRPr="00E16799">
        <w:rPr>
          <w:b/>
          <w:i/>
        </w:rPr>
        <w:t>Adoption Leave</w:t>
      </w:r>
      <w:r>
        <w:t xml:space="preserve"> is leave taken by a male or female Minister in connection with the adoption by the Minister of a child under the age of 5 years not being a child who </w:t>
      </w:r>
      <w:r w:rsidR="00E869E8">
        <w:t>–</w:t>
      </w:r>
    </w:p>
    <w:p w14:paraId="0AEAABE8" w14:textId="21FEC39E" w:rsidR="0071170F" w:rsidRDefault="0071170F" w:rsidP="00425C67">
      <w:pPr>
        <w:pStyle w:val="ListParagraph"/>
        <w:widowControl/>
        <w:numPr>
          <w:ilvl w:val="0"/>
          <w:numId w:val="2"/>
        </w:numPr>
        <w:spacing w:after="60"/>
        <w:ind w:left="1140" w:right="-2" w:hanging="573"/>
      </w:pPr>
      <w:r>
        <w:t>has previously lived continuously with the Mini</w:t>
      </w:r>
      <w:r w:rsidR="00A56F53">
        <w:t>ster for a period of at least 6 </w:t>
      </w:r>
      <w:r>
        <w:t>months</w:t>
      </w:r>
      <w:r w:rsidR="00880BB3">
        <w:t>,</w:t>
      </w:r>
      <w:r>
        <w:t xml:space="preserve"> or</w:t>
      </w:r>
    </w:p>
    <w:p w14:paraId="67D19EEC" w14:textId="77777777" w:rsidR="002913E9" w:rsidRDefault="002913E9" w:rsidP="00425C67">
      <w:pPr>
        <w:pStyle w:val="ListParagraph"/>
        <w:widowControl/>
        <w:numPr>
          <w:ilvl w:val="0"/>
          <w:numId w:val="2"/>
        </w:numPr>
        <w:spacing w:after="60"/>
        <w:ind w:right="-2"/>
      </w:pPr>
      <w:r>
        <w:t>is a child or a step-child of the Minister or the Minister’s spouse.</w:t>
      </w:r>
    </w:p>
    <w:p w14:paraId="6FCAB40D" w14:textId="77777777" w:rsidR="0071170F" w:rsidRDefault="0071170F" w:rsidP="00425C67">
      <w:pPr>
        <w:widowControl/>
        <w:spacing w:after="60"/>
        <w:ind w:left="567" w:right="-2"/>
      </w:pPr>
      <w:r w:rsidRPr="00E16799">
        <w:rPr>
          <w:b/>
          <w:i/>
        </w:rPr>
        <w:t>Archbishop</w:t>
      </w:r>
      <w:r>
        <w:t xml:space="preserve"> means </w:t>
      </w:r>
      <w:r w:rsidR="00E869E8">
        <w:t>–</w:t>
      </w:r>
    </w:p>
    <w:p w14:paraId="4E6A3B47" w14:textId="77777777" w:rsidR="0071170F" w:rsidRDefault="0071170F" w:rsidP="00425C67">
      <w:pPr>
        <w:pStyle w:val="ListParagraph"/>
        <w:widowControl/>
        <w:numPr>
          <w:ilvl w:val="0"/>
          <w:numId w:val="3"/>
        </w:numPr>
        <w:spacing w:after="60"/>
        <w:ind w:left="1140" w:right="-2" w:hanging="573"/>
      </w:pPr>
      <w:r>
        <w:t>the Archbishop</w:t>
      </w:r>
      <w:r w:rsidR="00880BB3">
        <w:t>,</w:t>
      </w:r>
      <w:r>
        <w:t xml:space="preserve"> or</w:t>
      </w:r>
    </w:p>
    <w:p w14:paraId="5C70E3A4" w14:textId="77777777" w:rsidR="002913E9" w:rsidRDefault="002913E9" w:rsidP="00425C67">
      <w:pPr>
        <w:pStyle w:val="ListParagraph"/>
        <w:widowControl/>
        <w:numPr>
          <w:ilvl w:val="0"/>
          <w:numId w:val="3"/>
        </w:numPr>
        <w:spacing w:after="60"/>
        <w:ind w:left="1140" w:right="-2" w:hanging="573"/>
      </w:pPr>
      <w:r>
        <w:t xml:space="preserve">during the absence of the Archbishop </w:t>
      </w:r>
      <w:r w:rsidR="00164098">
        <w:t>– the A</w:t>
      </w:r>
      <w:r>
        <w:t>rchbishop’s Commissary</w:t>
      </w:r>
      <w:r w:rsidR="00880BB3">
        <w:t>,</w:t>
      </w:r>
      <w:r>
        <w:t xml:space="preserve"> or</w:t>
      </w:r>
    </w:p>
    <w:p w14:paraId="71D9E40A" w14:textId="77777777" w:rsidR="0071170F" w:rsidRDefault="0071170F" w:rsidP="00425C67">
      <w:pPr>
        <w:pStyle w:val="ListParagraph"/>
        <w:widowControl/>
        <w:numPr>
          <w:ilvl w:val="0"/>
          <w:numId w:val="3"/>
        </w:numPr>
        <w:spacing w:after="60"/>
        <w:ind w:left="1140" w:right="-2" w:hanging="573"/>
      </w:pPr>
      <w:r>
        <w:t xml:space="preserve">if the See is vacant </w:t>
      </w:r>
      <w:r w:rsidR="00E209C2">
        <w:t>–</w:t>
      </w:r>
      <w:r>
        <w:t xml:space="preserve"> the Administrator of the Diocese.</w:t>
      </w:r>
    </w:p>
    <w:p w14:paraId="2BB0BA61" w14:textId="4BC6AB1C" w:rsidR="00AF624B" w:rsidRPr="00AF624B" w:rsidRDefault="00AF624B" w:rsidP="00425C67">
      <w:pPr>
        <w:widowControl/>
        <w:spacing w:after="60"/>
        <w:ind w:left="567" w:right="-2"/>
        <w:rPr>
          <w:rFonts w:cs="Arial"/>
          <w:bCs/>
        </w:rPr>
      </w:pPr>
      <w:r w:rsidRPr="00AF624B">
        <w:rPr>
          <w:rFonts w:cs="Arial"/>
          <w:b/>
          <w:bCs/>
          <w:i/>
        </w:rPr>
        <w:t>Assistant Minister</w:t>
      </w:r>
      <w:r w:rsidRPr="00AF624B">
        <w:rPr>
          <w:rFonts w:cs="Arial"/>
          <w:bCs/>
          <w:i/>
        </w:rPr>
        <w:t xml:space="preserve"> </w:t>
      </w:r>
      <w:r w:rsidRPr="00AF624B">
        <w:rPr>
          <w:rFonts w:cs="Arial"/>
          <w:bCs/>
        </w:rPr>
        <w:t xml:space="preserve">means a deacon or presbyter licensed or authorised by the Archbishop to the office of assistant minister or senior assistant minister in </w:t>
      </w:r>
      <w:r w:rsidR="00355AFC">
        <w:rPr>
          <w:rFonts w:cs="Arial"/>
          <w:bCs/>
        </w:rPr>
        <w:t>the P</w:t>
      </w:r>
      <w:r w:rsidRPr="00AF624B">
        <w:rPr>
          <w:rFonts w:cs="Arial"/>
          <w:bCs/>
        </w:rPr>
        <w:t>arish.</w:t>
      </w:r>
    </w:p>
    <w:p w14:paraId="628168C1" w14:textId="0B92A82C" w:rsidR="0071170F" w:rsidRDefault="0071170F" w:rsidP="00425C67">
      <w:pPr>
        <w:widowControl/>
        <w:spacing w:after="120"/>
        <w:ind w:left="567" w:right="-2"/>
      </w:pPr>
      <w:r w:rsidRPr="00E16799">
        <w:rPr>
          <w:b/>
          <w:i/>
        </w:rPr>
        <w:t>Maternity Leave</w:t>
      </w:r>
      <w:r>
        <w:t xml:space="preserve"> is leave taken by a female Minister in connection with the pregnancy or the birth of a child of the Minister.</w:t>
      </w:r>
    </w:p>
    <w:p w14:paraId="199C9DB1" w14:textId="144A5676" w:rsidR="0071170F" w:rsidRDefault="00344FAE" w:rsidP="00425C67">
      <w:pPr>
        <w:widowControl/>
        <w:spacing w:after="60"/>
        <w:ind w:left="567" w:right="-2"/>
      </w:pPr>
      <w:r>
        <w:rPr>
          <w:b/>
          <w:i/>
        </w:rPr>
        <w:t>m</w:t>
      </w:r>
      <w:r w:rsidR="0071170F" w:rsidRPr="00E16799">
        <w:rPr>
          <w:b/>
          <w:i/>
        </w:rPr>
        <w:t>inister</w:t>
      </w:r>
      <w:r w:rsidR="0071170F">
        <w:t xml:space="preserve"> means </w:t>
      </w:r>
      <w:r w:rsidR="00E869E8">
        <w:t>–</w:t>
      </w:r>
    </w:p>
    <w:p w14:paraId="285A4028" w14:textId="6604B921" w:rsidR="0071170F" w:rsidRDefault="005361DC" w:rsidP="00425C67">
      <w:pPr>
        <w:pStyle w:val="ListParagraph"/>
        <w:widowControl/>
        <w:numPr>
          <w:ilvl w:val="0"/>
          <w:numId w:val="5"/>
        </w:numPr>
        <w:spacing w:after="60"/>
        <w:ind w:left="1140" w:right="-2" w:hanging="573"/>
      </w:pPr>
      <w:r>
        <w:t>a r</w:t>
      </w:r>
      <w:r w:rsidR="0071170F">
        <w:t>ector</w:t>
      </w:r>
      <w:r w:rsidR="00880BB3">
        <w:t>,</w:t>
      </w:r>
      <w:r w:rsidR="00BD2B55">
        <w:t xml:space="preserve"> or</w:t>
      </w:r>
    </w:p>
    <w:p w14:paraId="295C027E" w14:textId="2EB7AFEF" w:rsidR="0071170F" w:rsidRDefault="00C852CD" w:rsidP="00425C67">
      <w:pPr>
        <w:pStyle w:val="ListParagraph"/>
        <w:widowControl/>
        <w:numPr>
          <w:ilvl w:val="0"/>
          <w:numId w:val="5"/>
        </w:numPr>
        <w:spacing w:after="60"/>
        <w:ind w:left="1140" w:right="-2" w:hanging="573"/>
      </w:pPr>
      <w:r>
        <w:t>a</w:t>
      </w:r>
      <w:r w:rsidR="005361DC">
        <w:t>n assistant m</w:t>
      </w:r>
      <w:r w:rsidR="000F626E">
        <w:t>inister</w:t>
      </w:r>
      <w:r w:rsidR="005361DC">
        <w:t xml:space="preserve"> (including a senior assistant minister)</w:t>
      </w:r>
      <w:r w:rsidR="000F626E">
        <w:t>,</w:t>
      </w:r>
    </w:p>
    <w:p w14:paraId="36B5C124" w14:textId="2787652F" w:rsidR="000F626E" w:rsidRDefault="000F626E" w:rsidP="00425C67">
      <w:pPr>
        <w:widowControl/>
        <w:spacing w:after="120"/>
        <w:ind w:left="567" w:right="-2"/>
      </w:pPr>
      <w:r>
        <w:t xml:space="preserve">who is licensed </w:t>
      </w:r>
      <w:r w:rsidR="005361DC">
        <w:t xml:space="preserve">as such </w:t>
      </w:r>
      <w:r>
        <w:t>to the Parish.</w:t>
      </w:r>
    </w:p>
    <w:p w14:paraId="0EB20A65" w14:textId="77777777" w:rsidR="0071170F" w:rsidRDefault="0071170F" w:rsidP="00425C67">
      <w:pPr>
        <w:widowControl/>
        <w:spacing w:after="60"/>
        <w:ind w:left="567" w:right="-2"/>
      </w:pPr>
      <w:r w:rsidRPr="00E16799">
        <w:rPr>
          <w:b/>
          <w:i/>
        </w:rPr>
        <w:t>Parental Leave</w:t>
      </w:r>
      <w:r>
        <w:t xml:space="preserve"> is </w:t>
      </w:r>
      <w:r w:rsidR="00E869E8">
        <w:t>–</w:t>
      </w:r>
    </w:p>
    <w:p w14:paraId="5F45723F" w14:textId="77777777" w:rsidR="0071170F" w:rsidRDefault="0071170F" w:rsidP="00425C67">
      <w:pPr>
        <w:pStyle w:val="ListParagraph"/>
        <w:widowControl/>
        <w:numPr>
          <w:ilvl w:val="0"/>
          <w:numId w:val="6"/>
        </w:numPr>
        <w:spacing w:after="60"/>
        <w:ind w:left="1140" w:right="-2" w:hanging="573"/>
      </w:pPr>
      <w:r>
        <w:t>Adoption Leave</w:t>
      </w:r>
      <w:r w:rsidR="00880BB3">
        <w:t>,</w:t>
      </w:r>
      <w:r>
        <w:t xml:space="preserve"> or</w:t>
      </w:r>
    </w:p>
    <w:p w14:paraId="063CC583" w14:textId="77777777" w:rsidR="0071170F" w:rsidRDefault="0071170F" w:rsidP="00425C67">
      <w:pPr>
        <w:pStyle w:val="ListParagraph"/>
        <w:widowControl/>
        <w:numPr>
          <w:ilvl w:val="0"/>
          <w:numId w:val="6"/>
        </w:numPr>
        <w:spacing w:after="60"/>
        <w:ind w:left="1140" w:right="-2" w:hanging="573"/>
      </w:pPr>
      <w:r>
        <w:t>Maternity Leave</w:t>
      </w:r>
      <w:r w:rsidR="00880BB3">
        <w:t>,</w:t>
      </w:r>
      <w:r>
        <w:t xml:space="preserve"> or</w:t>
      </w:r>
    </w:p>
    <w:p w14:paraId="6471F845" w14:textId="77777777" w:rsidR="0071170F" w:rsidRDefault="0071170F" w:rsidP="00425C67">
      <w:pPr>
        <w:pStyle w:val="ListParagraph"/>
        <w:widowControl/>
        <w:numPr>
          <w:ilvl w:val="0"/>
          <w:numId w:val="6"/>
        </w:numPr>
        <w:ind w:left="1140" w:right="-2" w:hanging="573"/>
      </w:pPr>
      <w:r>
        <w:t>Paternity Leave.</w:t>
      </w:r>
    </w:p>
    <w:p w14:paraId="55972335" w14:textId="744935B9" w:rsidR="00166D6A" w:rsidRDefault="0071170F" w:rsidP="00425C67">
      <w:pPr>
        <w:widowControl/>
        <w:spacing w:after="60"/>
        <w:ind w:left="567" w:right="-2"/>
      </w:pPr>
      <w:r w:rsidRPr="00E16799">
        <w:rPr>
          <w:b/>
          <w:i/>
        </w:rPr>
        <w:t>Parish</w:t>
      </w:r>
      <w:r>
        <w:t xml:space="preserve"> means </w:t>
      </w:r>
      <w:r w:rsidR="00337A36">
        <w:t>the Anglican Parish of [X]</w:t>
      </w:r>
      <w:r w:rsidR="00543D54">
        <w:t>.</w:t>
      </w:r>
    </w:p>
    <w:p w14:paraId="400AB2FE" w14:textId="5B78A9DF" w:rsidR="00DF6D0B" w:rsidRDefault="00DF6D0B" w:rsidP="00425C67">
      <w:pPr>
        <w:widowControl/>
        <w:spacing w:after="120"/>
        <w:ind w:left="567" w:right="-2"/>
      </w:pPr>
      <w:r w:rsidRPr="00DF6D0B">
        <w:rPr>
          <w:b/>
          <w:i/>
        </w:rPr>
        <w:t>Paternity Leave</w:t>
      </w:r>
      <w:r>
        <w:t xml:space="preserve"> is leave taken by a male </w:t>
      </w:r>
      <w:r w:rsidR="00344FAE">
        <w:t>minister</w:t>
      </w:r>
      <w:r>
        <w:t xml:space="preserve"> in connection with the pregnancy or the birth of a child of </w:t>
      </w:r>
      <w:r w:rsidR="002D625C">
        <w:t>his wife</w:t>
      </w:r>
      <w:r>
        <w:t>.</w:t>
      </w:r>
    </w:p>
    <w:p w14:paraId="6CD4694D" w14:textId="1E79E305" w:rsidR="00BD2B55" w:rsidRDefault="00BD2B55" w:rsidP="00425C67">
      <w:pPr>
        <w:widowControl/>
        <w:spacing w:after="120"/>
        <w:ind w:left="567" w:right="-2"/>
      </w:pPr>
      <w:r>
        <w:rPr>
          <w:b/>
          <w:i/>
        </w:rPr>
        <w:t xml:space="preserve">Regional Bishop </w:t>
      </w:r>
      <w:r w:rsidRPr="00BD2B55">
        <w:t>means</w:t>
      </w:r>
      <w:r>
        <w:t xml:space="preserve"> the bishop of the region within which the </w:t>
      </w:r>
      <w:r w:rsidR="000F626E">
        <w:t>Parish is situated</w:t>
      </w:r>
      <w:r>
        <w:t>.</w:t>
      </w:r>
      <w:r w:rsidRPr="00BD2B55">
        <w:t xml:space="preserve"> </w:t>
      </w:r>
    </w:p>
    <w:p w14:paraId="2F38D54B" w14:textId="77777777" w:rsidR="008E28B1" w:rsidRPr="00C10399" w:rsidRDefault="008E28B1" w:rsidP="00425C67">
      <w:pPr>
        <w:widowControl/>
        <w:ind w:right="-2"/>
        <w:rPr>
          <w:sz w:val="24"/>
          <w:szCs w:val="24"/>
        </w:rPr>
      </w:pPr>
    </w:p>
    <w:p w14:paraId="2BD8B1E0" w14:textId="04CC35F9" w:rsidR="00911D65" w:rsidRPr="006224B5" w:rsidRDefault="00534AD2" w:rsidP="00425C67">
      <w:pPr>
        <w:widowControl/>
        <w:spacing w:after="120"/>
        <w:ind w:right="-2"/>
        <w:jc w:val="left"/>
        <w:rPr>
          <w:rFonts w:cs="Arial"/>
          <w:bCs/>
          <w:sz w:val="24"/>
          <w:szCs w:val="24"/>
        </w:rPr>
      </w:pPr>
      <w:r w:rsidRPr="006224B5">
        <w:rPr>
          <w:rFonts w:cs="Arial"/>
          <w:bCs/>
          <w:sz w:val="24"/>
          <w:szCs w:val="24"/>
        </w:rPr>
        <w:t>Parental Leave for Women</w:t>
      </w:r>
    </w:p>
    <w:p w14:paraId="332C9E71" w14:textId="77777777" w:rsidR="001C3726" w:rsidRPr="00641EAB" w:rsidRDefault="00911D65" w:rsidP="00425C67">
      <w:pPr>
        <w:keepNext/>
        <w:widowControl/>
        <w:numPr>
          <w:ilvl w:val="0"/>
          <w:numId w:val="44"/>
        </w:numPr>
        <w:tabs>
          <w:tab w:val="clear" w:pos="927"/>
        </w:tabs>
        <w:spacing w:after="60"/>
        <w:ind w:left="567" w:right="-2" w:hanging="567"/>
        <w:rPr>
          <w:rFonts w:cs="Arial"/>
          <w:b/>
          <w:bCs/>
        </w:rPr>
      </w:pPr>
      <w:r>
        <w:rPr>
          <w:rFonts w:cs="Arial"/>
          <w:b/>
          <w:bCs/>
        </w:rPr>
        <w:t>Entitlement to leave</w:t>
      </w:r>
    </w:p>
    <w:p w14:paraId="51C71424" w14:textId="3F19ADAC" w:rsidR="00642610" w:rsidRDefault="00642610" w:rsidP="00425C67">
      <w:pPr>
        <w:pStyle w:val="ListParagraph"/>
        <w:widowControl/>
        <w:numPr>
          <w:ilvl w:val="0"/>
          <w:numId w:val="9"/>
        </w:numPr>
        <w:spacing w:after="80"/>
        <w:ind w:left="0" w:right="-2" w:firstLine="0"/>
      </w:pPr>
      <w:r>
        <w:t xml:space="preserve">A female </w:t>
      </w:r>
      <w:r w:rsidR="00344FAE">
        <w:t>minister</w:t>
      </w:r>
      <w:r>
        <w:t xml:space="preserve"> is entitled to </w:t>
      </w:r>
      <w:r w:rsidR="00A60E37">
        <w:t>–</w:t>
      </w:r>
    </w:p>
    <w:p w14:paraId="5D5C80AB" w14:textId="0A0D4120" w:rsidR="00642610" w:rsidRDefault="00642610" w:rsidP="00425C67">
      <w:pPr>
        <w:pStyle w:val="ListParagraph"/>
        <w:widowControl/>
        <w:numPr>
          <w:ilvl w:val="0"/>
          <w:numId w:val="13"/>
        </w:numPr>
        <w:spacing w:after="60"/>
        <w:ind w:right="-2"/>
      </w:pPr>
      <w:r>
        <w:t xml:space="preserve">up to 52 weeks continuous Maternity Leave as provided by this </w:t>
      </w:r>
      <w:r w:rsidR="00273A6A">
        <w:t>Policy</w:t>
      </w:r>
      <w:r>
        <w:t>;</w:t>
      </w:r>
    </w:p>
    <w:p w14:paraId="40C106EC" w14:textId="37B04BD7" w:rsidR="00642610" w:rsidRDefault="00642610" w:rsidP="00425C67">
      <w:pPr>
        <w:pStyle w:val="ListParagraph"/>
        <w:widowControl/>
        <w:numPr>
          <w:ilvl w:val="0"/>
          <w:numId w:val="13"/>
        </w:numPr>
        <w:ind w:right="-2"/>
      </w:pPr>
      <w:r>
        <w:t>up to 52 weeks continuous Adoption Lea</w:t>
      </w:r>
      <w:r w:rsidR="00273A6A">
        <w:t>ve as provided by this Policy</w:t>
      </w:r>
      <w:r>
        <w:t>.</w:t>
      </w:r>
    </w:p>
    <w:p w14:paraId="48336DAA" w14:textId="77777777" w:rsidR="00642610" w:rsidRDefault="00642610" w:rsidP="00425C67">
      <w:pPr>
        <w:pStyle w:val="ListParagraph"/>
        <w:widowControl/>
        <w:numPr>
          <w:ilvl w:val="0"/>
          <w:numId w:val="9"/>
        </w:numPr>
        <w:ind w:left="0" w:right="-2" w:firstLine="0"/>
      </w:pPr>
      <w:r>
        <w:t>Maternity Leave is not to extend beyond 52 weeks after the date of birth of the child.</w:t>
      </w:r>
    </w:p>
    <w:p w14:paraId="7802FC1B" w14:textId="77777777" w:rsidR="00641EAB" w:rsidRPr="00641EAB" w:rsidRDefault="00642610" w:rsidP="00425C67">
      <w:pPr>
        <w:pStyle w:val="ListParagraph"/>
        <w:widowControl/>
        <w:numPr>
          <w:ilvl w:val="0"/>
          <w:numId w:val="9"/>
        </w:numPr>
        <w:ind w:left="0" w:right="-2" w:firstLine="0"/>
      </w:pPr>
      <w:r>
        <w:t>Adoption Leave is not to extend beyond 52 weeks after the date of placement of the child.</w:t>
      </w:r>
    </w:p>
    <w:p w14:paraId="258E807C" w14:textId="77777777" w:rsidR="001C3726" w:rsidRPr="00641EAB" w:rsidRDefault="00911D65" w:rsidP="00425C67">
      <w:pPr>
        <w:keepNext/>
        <w:widowControl/>
        <w:numPr>
          <w:ilvl w:val="0"/>
          <w:numId w:val="44"/>
        </w:numPr>
        <w:tabs>
          <w:tab w:val="clear" w:pos="927"/>
        </w:tabs>
        <w:spacing w:after="60"/>
        <w:ind w:left="567" w:right="-2" w:hanging="567"/>
        <w:rPr>
          <w:rFonts w:cs="Arial"/>
          <w:b/>
          <w:bCs/>
        </w:rPr>
      </w:pPr>
      <w:r>
        <w:rPr>
          <w:rFonts w:cs="Arial"/>
          <w:b/>
          <w:bCs/>
        </w:rPr>
        <w:t>Notice to be given</w:t>
      </w:r>
    </w:p>
    <w:p w14:paraId="66E3E571" w14:textId="57287B45" w:rsidR="007D3E79" w:rsidRPr="00033E28" w:rsidRDefault="007D3E79" w:rsidP="00425C67">
      <w:pPr>
        <w:pStyle w:val="ListParagraph"/>
        <w:widowControl/>
        <w:numPr>
          <w:ilvl w:val="0"/>
          <w:numId w:val="10"/>
        </w:numPr>
        <w:spacing w:after="80"/>
        <w:ind w:left="0" w:right="-2" w:firstLine="0"/>
      </w:pPr>
      <w:r w:rsidRPr="00033E28">
        <w:t>Before taking Parental Leave to whic</w:t>
      </w:r>
      <w:r w:rsidR="004973CF">
        <w:t>h s</w:t>
      </w:r>
      <w:r w:rsidR="0027685A">
        <w:t>he is entitled under paragraph 4</w:t>
      </w:r>
      <w:r w:rsidRPr="00033E28">
        <w:t xml:space="preserve"> t</w:t>
      </w:r>
      <w:r w:rsidR="004973CF">
        <w:t xml:space="preserve">he </w:t>
      </w:r>
      <w:r w:rsidR="00344FAE">
        <w:t>minister</w:t>
      </w:r>
      <w:r w:rsidR="00273A6A">
        <w:t>, subject to paragraph 4</w:t>
      </w:r>
      <w:r w:rsidRPr="00033E28">
        <w:t xml:space="preserve">(3), must give at least 3 months written notice of </w:t>
      </w:r>
      <w:r w:rsidR="00033E28" w:rsidRPr="00033E28">
        <w:t>–</w:t>
      </w:r>
    </w:p>
    <w:p w14:paraId="4FE61C6E" w14:textId="77777777" w:rsidR="007D3E79" w:rsidRDefault="007D3E79" w:rsidP="00425C67">
      <w:pPr>
        <w:pStyle w:val="ListParagraph"/>
        <w:widowControl/>
        <w:numPr>
          <w:ilvl w:val="0"/>
          <w:numId w:val="14"/>
        </w:numPr>
        <w:spacing w:after="60"/>
        <w:ind w:right="-2"/>
      </w:pPr>
      <w:r>
        <w:t>the expected date of birth of the child or the expected date of placement of the child</w:t>
      </w:r>
      <w:r w:rsidR="00880BB3">
        <w:t>,</w:t>
      </w:r>
      <w:r>
        <w:t xml:space="preserve"> and</w:t>
      </w:r>
    </w:p>
    <w:p w14:paraId="49DD95E1" w14:textId="77777777" w:rsidR="003A6A38" w:rsidRDefault="003A6A38" w:rsidP="00425C67">
      <w:pPr>
        <w:pStyle w:val="ListParagraph"/>
        <w:widowControl/>
        <w:numPr>
          <w:ilvl w:val="0"/>
          <w:numId w:val="14"/>
        </w:numPr>
        <w:spacing w:after="60"/>
        <w:ind w:right="-2"/>
      </w:pPr>
      <w:r>
        <w:lastRenderedPageBreak/>
        <w:t xml:space="preserve">the dates on which </w:t>
      </w:r>
      <w:r w:rsidRPr="00033E28">
        <w:t>–</w:t>
      </w:r>
    </w:p>
    <w:p w14:paraId="54CBC47C" w14:textId="77777777" w:rsidR="007D3E79" w:rsidRDefault="007D3E79" w:rsidP="00425C67">
      <w:pPr>
        <w:pStyle w:val="ListParagraph"/>
        <w:widowControl/>
        <w:numPr>
          <w:ilvl w:val="0"/>
          <w:numId w:val="15"/>
        </w:numPr>
        <w:spacing w:after="60"/>
        <w:ind w:left="1701" w:right="-2" w:hanging="567"/>
      </w:pPr>
      <w:r>
        <w:t>the Parental Leave is to begin</w:t>
      </w:r>
      <w:r w:rsidR="00880BB3">
        <w:t>,</w:t>
      </w:r>
      <w:r>
        <w:t xml:space="preserve"> and</w:t>
      </w:r>
    </w:p>
    <w:p w14:paraId="283DAA88" w14:textId="77777777" w:rsidR="003A6A38" w:rsidRDefault="003A6A38" w:rsidP="00425C67">
      <w:pPr>
        <w:pStyle w:val="ListParagraph"/>
        <w:widowControl/>
        <w:numPr>
          <w:ilvl w:val="0"/>
          <w:numId w:val="15"/>
        </w:numPr>
        <w:ind w:left="1701" w:right="-2" w:hanging="567"/>
      </w:pPr>
      <w:r>
        <w:t>the Parental Leave is to end.</w:t>
      </w:r>
    </w:p>
    <w:p w14:paraId="60C3E2F2" w14:textId="32804A32" w:rsidR="007D3E79" w:rsidRDefault="00273A6A" w:rsidP="00425C67">
      <w:pPr>
        <w:pStyle w:val="ListParagraph"/>
        <w:widowControl/>
        <w:numPr>
          <w:ilvl w:val="0"/>
          <w:numId w:val="10"/>
        </w:numPr>
        <w:spacing w:after="80"/>
        <w:ind w:left="0" w:right="-2" w:firstLine="0"/>
      </w:pPr>
      <w:r>
        <w:t>Notice under paragraph 4</w:t>
      </w:r>
      <w:r w:rsidR="007D3E79">
        <w:t xml:space="preserve">(1) must be given to </w:t>
      </w:r>
      <w:r w:rsidR="00786476" w:rsidRPr="00033E28">
        <w:t>–</w:t>
      </w:r>
    </w:p>
    <w:p w14:paraId="48D44695" w14:textId="77777777" w:rsidR="00741CED" w:rsidRDefault="007D3E79" w:rsidP="00425C67">
      <w:pPr>
        <w:pStyle w:val="ListParagraph"/>
        <w:widowControl/>
        <w:numPr>
          <w:ilvl w:val="0"/>
          <w:numId w:val="16"/>
        </w:numPr>
        <w:spacing w:after="60"/>
        <w:ind w:right="-2"/>
      </w:pPr>
      <w:r>
        <w:t xml:space="preserve">the </w:t>
      </w:r>
      <w:r w:rsidR="00BD2B55">
        <w:t>Archdeacon for Women’s Ministry</w:t>
      </w:r>
      <w:r w:rsidR="00880BB3">
        <w:t>,</w:t>
      </w:r>
      <w:r>
        <w:t xml:space="preserve"> </w:t>
      </w:r>
    </w:p>
    <w:p w14:paraId="55E638F3" w14:textId="502A2FC0" w:rsidR="007D3E79" w:rsidRDefault="00F62236" w:rsidP="00425C67">
      <w:pPr>
        <w:pStyle w:val="ListParagraph"/>
        <w:widowControl/>
        <w:numPr>
          <w:ilvl w:val="0"/>
          <w:numId w:val="16"/>
        </w:numPr>
        <w:spacing w:after="60"/>
        <w:ind w:right="-2"/>
      </w:pPr>
      <w:r>
        <w:t>the Regional Bishop,</w:t>
      </w:r>
    </w:p>
    <w:p w14:paraId="7C23B6B6" w14:textId="0BA8B085" w:rsidR="007D3E79" w:rsidRDefault="00BD2B55" w:rsidP="00425C67">
      <w:pPr>
        <w:pStyle w:val="ListParagraph"/>
        <w:widowControl/>
        <w:numPr>
          <w:ilvl w:val="0"/>
          <w:numId w:val="16"/>
        </w:numPr>
        <w:spacing w:after="60"/>
        <w:ind w:right="-2"/>
      </w:pPr>
      <w:r>
        <w:t>the Rector</w:t>
      </w:r>
      <w:r w:rsidR="00880BB3">
        <w:t>,</w:t>
      </w:r>
      <w:r w:rsidR="007D3E79">
        <w:t xml:space="preserve"> and</w:t>
      </w:r>
    </w:p>
    <w:p w14:paraId="01256EAA" w14:textId="61888A73" w:rsidR="007D3E79" w:rsidRDefault="007D3E79" w:rsidP="00425C67">
      <w:pPr>
        <w:pStyle w:val="ListParagraph"/>
        <w:widowControl/>
        <w:numPr>
          <w:ilvl w:val="0"/>
          <w:numId w:val="16"/>
        </w:numPr>
        <w:ind w:right="-2"/>
      </w:pPr>
      <w:r>
        <w:t>the Wardens.</w:t>
      </w:r>
    </w:p>
    <w:p w14:paraId="14131DB1" w14:textId="7D41D732" w:rsidR="001C3726" w:rsidRPr="00641EAB" w:rsidRDefault="007D3E79" w:rsidP="00425C67">
      <w:pPr>
        <w:pStyle w:val="ListParagraph"/>
        <w:widowControl/>
        <w:numPr>
          <w:ilvl w:val="0"/>
          <w:numId w:val="10"/>
        </w:numPr>
        <w:ind w:left="0" w:right="-2" w:firstLine="0"/>
      </w:pPr>
      <w:r>
        <w:t xml:space="preserve">If, by reason of circumstances, it is not reasonably practicable for a </w:t>
      </w:r>
      <w:r w:rsidR="00344FAE">
        <w:t>minister</w:t>
      </w:r>
      <w:r w:rsidR="004B6444">
        <w:t xml:space="preserve"> to comply with paragraph </w:t>
      </w:r>
      <w:r w:rsidR="00273A6A">
        <w:t>4</w:t>
      </w:r>
      <w:r>
        <w:t>(1) she must give notice as soon as possible to the</w:t>
      </w:r>
      <w:r w:rsidR="004973CF">
        <w:t xml:space="preserve"> pe</w:t>
      </w:r>
      <w:r w:rsidR="0027685A">
        <w:t>rsons referred to in paragraph 4</w:t>
      </w:r>
      <w:r>
        <w:t>(2) of the date on which the Parental Leave began or is to begin and the date on which the Parental Leave ended or is to end.</w:t>
      </w:r>
    </w:p>
    <w:p w14:paraId="3C66D00A" w14:textId="77777777" w:rsidR="00641EAB" w:rsidRPr="006F072B" w:rsidRDefault="00911D65" w:rsidP="00425C67">
      <w:pPr>
        <w:keepNext/>
        <w:widowControl/>
        <w:numPr>
          <w:ilvl w:val="0"/>
          <w:numId w:val="44"/>
        </w:numPr>
        <w:tabs>
          <w:tab w:val="clear" w:pos="927"/>
        </w:tabs>
        <w:spacing w:after="60"/>
        <w:ind w:left="567" w:right="-2" w:hanging="567"/>
        <w:rPr>
          <w:rFonts w:cs="Arial"/>
          <w:b/>
          <w:bCs/>
        </w:rPr>
      </w:pPr>
      <w:r w:rsidRPr="006F072B">
        <w:rPr>
          <w:rFonts w:cs="Arial"/>
          <w:b/>
          <w:bCs/>
        </w:rPr>
        <w:t>Extending</w:t>
      </w:r>
      <w:r w:rsidR="00166D6A">
        <w:rPr>
          <w:rFonts w:cs="Arial"/>
          <w:b/>
          <w:bCs/>
        </w:rPr>
        <w:t xml:space="preserve"> the end date of</w:t>
      </w:r>
      <w:r w:rsidRPr="006F072B">
        <w:rPr>
          <w:rFonts w:cs="Arial"/>
          <w:b/>
          <w:bCs/>
        </w:rPr>
        <w:t xml:space="preserve"> Parental Leave</w:t>
      </w:r>
    </w:p>
    <w:p w14:paraId="4F47F293" w14:textId="1A21A927" w:rsidR="007D3E79" w:rsidRDefault="007D3E79" w:rsidP="00425C67">
      <w:pPr>
        <w:pStyle w:val="ListParagraph"/>
        <w:widowControl/>
        <w:numPr>
          <w:ilvl w:val="0"/>
          <w:numId w:val="12"/>
        </w:numPr>
        <w:ind w:left="0" w:right="-2" w:firstLine="0"/>
      </w:pPr>
      <w:r>
        <w:t xml:space="preserve">Parental Leave for which a </w:t>
      </w:r>
      <w:r w:rsidR="00344FAE">
        <w:t>minister</w:t>
      </w:r>
      <w:r w:rsidR="004973CF">
        <w:t xml:space="preserve"> ha</w:t>
      </w:r>
      <w:r w:rsidR="0027685A">
        <w:t>s given notice under paragraph 4</w:t>
      </w:r>
      <w:r>
        <w:t xml:space="preserve"> may be extended at the req</w:t>
      </w:r>
      <w:r w:rsidRPr="0078613D">
        <w:t xml:space="preserve">uest of the </w:t>
      </w:r>
      <w:r w:rsidR="00344FAE">
        <w:t>minister</w:t>
      </w:r>
      <w:r w:rsidRPr="0078613D">
        <w:t xml:space="preserve"> by </w:t>
      </w:r>
      <w:r w:rsidR="0008414C">
        <w:t>notice given in writing</w:t>
      </w:r>
      <w:r w:rsidRPr="0078613D">
        <w:t xml:space="preserve"> to the</w:t>
      </w:r>
      <w:r w:rsidR="004973CF" w:rsidRPr="0078613D">
        <w:t xml:space="preserve"> pe</w:t>
      </w:r>
      <w:r w:rsidR="0027685A" w:rsidRPr="0078613D">
        <w:t>rsons referred to in paragraph 4</w:t>
      </w:r>
      <w:r w:rsidR="004B6444">
        <w:t>(2) not less than 4 </w:t>
      </w:r>
      <w:r w:rsidRPr="0078613D">
        <w:t>weeks</w:t>
      </w:r>
      <w:r w:rsidR="00F54A2E" w:rsidRPr="0078613D">
        <w:t>, but preferably not less than 10 weeks,</w:t>
      </w:r>
      <w:r>
        <w:t xml:space="preserve"> before the date specif</w:t>
      </w:r>
      <w:r w:rsidR="004973CF">
        <w:t>ied</w:t>
      </w:r>
      <w:r w:rsidR="0027685A">
        <w:t xml:space="preserve"> for the purposes of paragraph 4</w:t>
      </w:r>
      <w:r>
        <w:t>(1)(b)(ii)</w:t>
      </w:r>
      <w:r w:rsidR="0093664D">
        <w:t xml:space="preserve">.  </w:t>
      </w:r>
      <w:r>
        <w:t>The notice is to specify the new end date for the leave, which cannot be more than 52 weeks after the date specif</w:t>
      </w:r>
      <w:r w:rsidR="004973CF">
        <w:t>ied</w:t>
      </w:r>
      <w:r w:rsidR="00337A36">
        <w:t xml:space="preserve"> for the purposes of paragraph 4</w:t>
      </w:r>
      <w:r>
        <w:t>(1)(b)(i).</w:t>
      </w:r>
    </w:p>
    <w:p w14:paraId="1631D8F5" w14:textId="1862EEA0" w:rsidR="00641EAB" w:rsidRDefault="00166D6A" w:rsidP="00425C67">
      <w:pPr>
        <w:pStyle w:val="ListParagraph"/>
        <w:widowControl/>
        <w:numPr>
          <w:ilvl w:val="0"/>
          <w:numId w:val="12"/>
        </w:numPr>
        <w:ind w:left="0" w:right="-2" w:firstLine="0"/>
      </w:pPr>
      <w:r>
        <w:t xml:space="preserve">A </w:t>
      </w:r>
      <w:r w:rsidR="00344FAE">
        <w:t>minister</w:t>
      </w:r>
      <w:r>
        <w:t xml:space="preserve"> is entitled to only</w:t>
      </w:r>
      <w:r w:rsidR="007D3E79">
        <w:t xml:space="preserve"> one extension unde</w:t>
      </w:r>
      <w:r w:rsidR="00CA63A9">
        <w:t xml:space="preserve">r </w:t>
      </w:r>
      <w:r w:rsidR="004973CF">
        <w:t>paragraph</w:t>
      </w:r>
      <w:r w:rsidR="0027685A">
        <w:t xml:space="preserve"> 5</w:t>
      </w:r>
      <w:r w:rsidR="007D3E79">
        <w:t>(1)</w:t>
      </w:r>
      <w:r w:rsidR="0093664D">
        <w:t xml:space="preserve">.  </w:t>
      </w:r>
      <w:r w:rsidR="007D3E79">
        <w:t>Any extension thereafter requires the agreement of the</w:t>
      </w:r>
      <w:r w:rsidR="00CA63A9">
        <w:t xml:space="preserve"> persons referred to in </w:t>
      </w:r>
      <w:r w:rsidR="004973CF">
        <w:t>paragraph</w:t>
      </w:r>
      <w:r w:rsidR="0027685A">
        <w:t xml:space="preserve"> 4</w:t>
      </w:r>
      <w:r w:rsidR="007D3E79">
        <w:t>(2).</w:t>
      </w:r>
    </w:p>
    <w:p w14:paraId="115CE388" w14:textId="77777777" w:rsidR="00911D65" w:rsidRPr="006F072B" w:rsidRDefault="00911D65" w:rsidP="00425C67">
      <w:pPr>
        <w:keepNext/>
        <w:widowControl/>
        <w:numPr>
          <w:ilvl w:val="0"/>
          <w:numId w:val="44"/>
        </w:numPr>
        <w:tabs>
          <w:tab w:val="clear" w:pos="927"/>
        </w:tabs>
        <w:spacing w:after="60"/>
        <w:ind w:left="567" w:right="-2" w:hanging="567"/>
        <w:rPr>
          <w:rFonts w:cs="Arial"/>
          <w:b/>
          <w:bCs/>
        </w:rPr>
      </w:pPr>
      <w:r w:rsidRPr="006F072B">
        <w:rPr>
          <w:rFonts w:cs="Arial"/>
          <w:b/>
          <w:bCs/>
        </w:rPr>
        <w:t>Cancellation or shortening of Parental Leave</w:t>
      </w:r>
    </w:p>
    <w:p w14:paraId="3391988C" w14:textId="29DB2461" w:rsidR="00911D65" w:rsidRDefault="009853FE" w:rsidP="00425C67">
      <w:pPr>
        <w:widowControl/>
        <w:spacing w:after="120"/>
        <w:ind w:right="-2"/>
      </w:pPr>
      <w:r w:rsidRPr="009853FE">
        <w:t xml:space="preserve">Parental Leave for which a </w:t>
      </w:r>
      <w:r w:rsidR="00344FAE">
        <w:t>minister</w:t>
      </w:r>
      <w:r w:rsidRPr="009853FE">
        <w:t xml:space="preserve"> has given notice under </w:t>
      </w:r>
      <w:r w:rsidR="004973CF">
        <w:t>paragraph</w:t>
      </w:r>
      <w:r w:rsidR="00601C09">
        <w:t xml:space="preserve"> 4</w:t>
      </w:r>
      <w:r w:rsidRPr="009853FE">
        <w:t xml:space="preserve"> may be cancelled or shortened (whether or not the period of leave has commenced) at the request of the </w:t>
      </w:r>
      <w:r w:rsidR="00344FAE">
        <w:t>minister</w:t>
      </w:r>
      <w:r w:rsidRPr="009853FE">
        <w:t xml:space="preserve"> and with the agreement of the</w:t>
      </w:r>
      <w:r w:rsidR="00CA63A9">
        <w:t xml:space="preserve"> persons referred to in </w:t>
      </w:r>
      <w:r w:rsidR="004973CF">
        <w:t>paragraph</w:t>
      </w:r>
      <w:r w:rsidR="000F626E">
        <w:t xml:space="preserve"> </w:t>
      </w:r>
      <w:r w:rsidR="0027685A">
        <w:t>4</w:t>
      </w:r>
      <w:r w:rsidRPr="009853FE">
        <w:t>(2).</w:t>
      </w:r>
    </w:p>
    <w:p w14:paraId="7395F8EA" w14:textId="77777777" w:rsidR="00F36D4C" w:rsidRPr="006F072B" w:rsidRDefault="00BD2B55" w:rsidP="00425C67">
      <w:pPr>
        <w:keepNext/>
        <w:widowControl/>
        <w:numPr>
          <w:ilvl w:val="0"/>
          <w:numId w:val="44"/>
        </w:numPr>
        <w:tabs>
          <w:tab w:val="clear" w:pos="927"/>
        </w:tabs>
        <w:spacing w:after="60"/>
        <w:ind w:left="567" w:right="-2" w:hanging="567"/>
        <w:rPr>
          <w:rFonts w:cs="Arial"/>
          <w:b/>
          <w:bCs/>
        </w:rPr>
      </w:pPr>
      <w:r>
        <w:rPr>
          <w:rFonts w:cs="Arial"/>
          <w:b/>
          <w:bCs/>
        </w:rPr>
        <w:t>Remuneration</w:t>
      </w:r>
    </w:p>
    <w:p w14:paraId="5B7B22D7" w14:textId="04167172" w:rsidR="009853FE" w:rsidRDefault="009853FE" w:rsidP="00425C67">
      <w:pPr>
        <w:pStyle w:val="ListParagraph"/>
        <w:widowControl/>
        <w:numPr>
          <w:ilvl w:val="0"/>
          <w:numId w:val="17"/>
        </w:numPr>
        <w:ind w:left="0" w:right="-2" w:firstLine="0"/>
      </w:pPr>
      <w:r>
        <w:t xml:space="preserve">The </w:t>
      </w:r>
      <w:r w:rsidR="00344FAE">
        <w:t>minister</w:t>
      </w:r>
      <w:r>
        <w:t xml:space="preserve"> is not entitled to be paid or receive benefits during the period of Parental Leave.</w:t>
      </w:r>
    </w:p>
    <w:p w14:paraId="1DF4796F" w14:textId="3729992B" w:rsidR="009853FE" w:rsidRDefault="009853FE" w:rsidP="00425C67">
      <w:pPr>
        <w:pStyle w:val="ListParagraph"/>
        <w:keepLines/>
        <w:widowControl/>
        <w:numPr>
          <w:ilvl w:val="0"/>
          <w:numId w:val="17"/>
        </w:numPr>
        <w:ind w:left="0" w:right="-2" w:firstLine="0"/>
      </w:pPr>
      <w:r>
        <w:t>During the period of leave</w:t>
      </w:r>
      <w:r w:rsidR="000F626E">
        <w:t>,</w:t>
      </w:r>
      <w:r>
        <w:t xml:space="preserve"> the </w:t>
      </w:r>
      <w:r w:rsidR="00344FAE">
        <w:t>minister</w:t>
      </w:r>
      <w:r>
        <w:t xml:space="preserve"> may remain in occupation of any accommodation usually provided to the </w:t>
      </w:r>
      <w:r w:rsidR="00344FAE">
        <w:t>minister</w:t>
      </w:r>
      <w:r>
        <w:t xml:space="preserve"> by the Parish if the </w:t>
      </w:r>
      <w:r w:rsidR="00344FAE">
        <w:t>minister</w:t>
      </w:r>
      <w:r>
        <w:t xml:space="preserve"> pays an occupation fee to the Wardens which the </w:t>
      </w:r>
      <w:r w:rsidR="00BD2B55">
        <w:t>Regional Bishop</w:t>
      </w:r>
      <w:r>
        <w:t xml:space="preserve"> has approved as being just and equitable having regard to all of the circumstances.</w:t>
      </w:r>
    </w:p>
    <w:p w14:paraId="6D9AD8E4" w14:textId="56CD3F22" w:rsidR="00C766DB" w:rsidRDefault="00C766DB" w:rsidP="00425C67">
      <w:pPr>
        <w:keepNext/>
        <w:widowControl/>
        <w:numPr>
          <w:ilvl w:val="0"/>
          <w:numId w:val="44"/>
        </w:numPr>
        <w:tabs>
          <w:tab w:val="clear" w:pos="927"/>
        </w:tabs>
        <w:spacing w:after="60"/>
        <w:ind w:left="567" w:right="-2" w:hanging="567"/>
        <w:rPr>
          <w:rFonts w:cs="Arial"/>
          <w:b/>
          <w:bCs/>
        </w:rPr>
      </w:pPr>
      <w:r>
        <w:rPr>
          <w:rFonts w:cs="Arial"/>
          <w:b/>
          <w:bCs/>
        </w:rPr>
        <w:t>Undertaking service during parental leave</w:t>
      </w:r>
    </w:p>
    <w:p w14:paraId="68B58861" w14:textId="7987F00E" w:rsidR="00C766DB" w:rsidRPr="00C766DB" w:rsidRDefault="00C766DB" w:rsidP="00425C67">
      <w:pPr>
        <w:widowControl/>
        <w:spacing w:after="120"/>
        <w:ind w:right="-2"/>
        <w:rPr>
          <w:rFonts w:cs="Arial"/>
          <w:bCs/>
        </w:rPr>
      </w:pPr>
      <w:r w:rsidRPr="0078613D">
        <w:rPr>
          <w:rFonts w:cs="Arial"/>
          <w:bCs/>
        </w:rPr>
        <w:t xml:space="preserve">Notwithstanding the foregoing, a </w:t>
      </w:r>
      <w:r w:rsidR="00344FAE">
        <w:rPr>
          <w:rFonts w:cs="Arial"/>
          <w:bCs/>
        </w:rPr>
        <w:t>minister</w:t>
      </w:r>
      <w:r w:rsidRPr="0078613D">
        <w:rPr>
          <w:rFonts w:cs="Arial"/>
          <w:bCs/>
        </w:rPr>
        <w:t xml:space="preserve"> while on parental leave may, subject to the agreement of </w:t>
      </w:r>
      <w:r w:rsidR="00337A36">
        <w:t>the Rector and</w:t>
      </w:r>
      <w:r w:rsidR="00091350">
        <w:t xml:space="preserve"> the</w:t>
      </w:r>
      <w:r w:rsidR="00337A36">
        <w:t xml:space="preserve"> Warden</w:t>
      </w:r>
      <w:r w:rsidR="00091350">
        <w:t>s</w:t>
      </w:r>
      <w:r w:rsidR="00337A36">
        <w:t>,</w:t>
      </w:r>
      <w:r w:rsidR="00091350">
        <w:t xml:space="preserve"> </w:t>
      </w:r>
      <w:r w:rsidRPr="0078613D">
        <w:rPr>
          <w:rFonts w:cs="Arial"/>
          <w:bCs/>
        </w:rPr>
        <w:t xml:space="preserve">undertake ministry duties </w:t>
      </w:r>
      <w:r w:rsidR="0073225E" w:rsidRPr="0078613D">
        <w:rPr>
          <w:rFonts w:cs="Arial"/>
          <w:bCs/>
        </w:rPr>
        <w:t xml:space="preserve">on a limited or part-time basis </w:t>
      </w:r>
      <w:r w:rsidRPr="0078613D">
        <w:rPr>
          <w:rFonts w:cs="Arial"/>
          <w:bCs/>
        </w:rPr>
        <w:t>in the Parish</w:t>
      </w:r>
      <w:r w:rsidR="0073225E" w:rsidRPr="0078613D">
        <w:rPr>
          <w:rFonts w:cs="Arial"/>
          <w:bCs/>
        </w:rPr>
        <w:t>, and in such case</w:t>
      </w:r>
      <w:r w:rsidRPr="0078613D">
        <w:rPr>
          <w:rFonts w:cs="Arial"/>
          <w:bCs/>
        </w:rPr>
        <w:t xml:space="preserve"> is to receive such remuneration o</w:t>
      </w:r>
      <w:r w:rsidR="000F626E" w:rsidRPr="0078613D">
        <w:rPr>
          <w:rFonts w:cs="Arial"/>
          <w:bCs/>
        </w:rPr>
        <w:t xml:space="preserve">r benefits </w:t>
      </w:r>
      <w:r w:rsidR="00337A36">
        <w:rPr>
          <w:rFonts w:cs="Arial"/>
          <w:bCs/>
        </w:rPr>
        <w:t xml:space="preserve">(if any) </w:t>
      </w:r>
      <w:r w:rsidR="000F626E" w:rsidRPr="0078613D">
        <w:rPr>
          <w:rFonts w:cs="Arial"/>
          <w:bCs/>
        </w:rPr>
        <w:t>as may be agreed</w:t>
      </w:r>
      <w:r w:rsidRPr="0078613D">
        <w:rPr>
          <w:rFonts w:cs="Arial"/>
          <w:bCs/>
        </w:rPr>
        <w:t xml:space="preserve"> </w:t>
      </w:r>
      <w:r w:rsidR="000F626E" w:rsidRPr="0078613D">
        <w:rPr>
          <w:rFonts w:cs="Arial"/>
          <w:bCs/>
        </w:rPr>
        <w:t xml:space="preserve">by or on behalf of </w:t>
      </w:r>
      <w:r w:rsidRPr="0078613D">
        <w:rPr>
          <w:rFonts w:cs="Arial"/>
          <w:bCs/>
        </w:rPr>
        <w:t xml:space="preserve">the </w:t>
      </w:r>
      <w:r w:rsidR="000F626E" w:rsidRPr="0078613D">
        <w:rPr>
          <w:rFonts w:cs="Arial"/>
          <w:bCs/>
        </w:rPr>
        <w:t>Parish Council</w:t>
      </w:r>
      <w:r w:rsidRPr="0078613D">
        <w:rPr>
          <w:rFonts w:cs="Arial"/>
          <w:bCs/>
        </w:rPr>
        <w:t>.</w:t>
      </w:r>
      <w:r w:rsidRPr="00C766DB">
        <w:rPr>
          <w:rFonts w:cs="Arial"/>
          <w:bCs/>
        </w:rPr>
        <w:t xml:space="preserve"> </w:t>
      </w:r>
    </w:p>
    <w:p w14:paraId="1DA9CEE7" w14:textId="2274E817" w:rsidR="00C766DB" w:rsidRDefault="00C766DB" w:rsidP="00425C67">
      <w:pPr>
        <w:widowControl/>
        <w:ind w:right="-2"/>
      </w:pPr>
    </w:p>
    <w:p w14:paraId="3CA63BB0" w14:textId="500B8A01" w:rsidR="00911D65" w:rsidRPr="006224B5" w:rsidRDefault="00534AD2" w:rsidP="00425C67">
      <w:pPr>
        <w:widowControl/>
        <w:spacing w:after="120"/>
        <w:ind w:right="-2"/>
        <w:jc w:val="left"/>
        <w:rPr>
          <w:rFonts w:cs="Arial"/>
          <w:bCs/>
          <w:sz w:val="24"/>
          <w:szCs w:val="24"/>
        </w:rPr>
      </w:pPr>
      <w:r w:rsidRPr="006224B5">
        <w:rPr>
          <w:rFonts w:cs="Arial"/>
          <w:bCs/>
          <w:sz w:val="24"/>
          <w:szCs w:val="24"/>
        </w:rPr>
        <w:t>Parental Leave for Men</w:t>
      </w:r>
    </w:p>
    <w:p w14:paraId="504CA734" w14:textId="77777777" w:rsidR="00911D65" w:rsidRPr="006F072B" w:rsidRDefault="00A51794" w:rsidP="00425C67">
      <w:pPr>
        <w:keepNext/>
        <w:widowControl/>
        <w:numPr>
          <w:ilvl w:val="0"/>
          <w:numId w:val="44"/>
        </w:numPr>
        <w:tabs>
          <w:tab w:val="clear" w:pos="927"/>
        </w:tabs>
        <w:spacing w:after="60"/>
        <w:ind w:left="567" w:right="-2" w:hanging="567"/>
        <w:rPr>
          <w:rFonts w:cs="Arial"/>
          <w:b/>
          <w:bCs/>
        </w:rPr>
      </w:pPr>
      <w:r w:rsidRPr="006F072B">
        <w:rPr>
          <w:rFonts w:cs="Arial"/>
          <w:b/>
          <w:bCs/>
        </w:rPr>
        <w:t>Entitlement</w:t>
      </w:r>
    </w:p>
    <w:p w14:paraId="27B765AF" w14:textId="6F1144A4" w:rsidR="009853FE" w:rsidRDefault="00C53568" w:rsidP="00425C67">
      <w:pPr>
        <w:widowControl/>
        <w:spacing w:after="80"/>
        <w:ind w:right="-2"/>
      </w:pPr>
      <w:r>
        <w:t>(1)</w:t>
      </w:r>
      <w:r>
        <w:tab/>
      </w:r>
      <w:r w:rsidR="009853FE">
        <w:t xml:space="preserve">A male </w:t>
      </w:r>
      <w:r w:rsidR="00344FAE">
        <w:t>minister</w:t>
      </w:r>
      <w:r w:rsidR="009853FE">
        <w:t xml:space="preserve"> is entitled to </w:t>
      </w:r>
      <w:r w:rsidR="00695DE1">
        <w:t>–</w:t>
      </w:r>
    </w:p>
    <w:p w14:paraId="41C4C4B7" w14:textId="36675262" w:rsidR="009853FE" w:rsidRDefault="00BB1A78" w:rsidP="00425C67">
      <w:pPr>
        <w:pStyle w:val="ListParagraph"/>
        <w:widowControl/>
        <w:numPr>
          <w:ilvl w:val="0"/>
          <w:numId w:val="19"/>
        </w:numPr>
        <w:spacing w:after="60"/>
        <w:ind w:right="-2"/>
      </w:pPr>
      <w:r>
        <w:t xml:space="preserve">up to </w:t>
      </w:r>
      <w:r w:rsidR="009853FE">
        <w:t>2</w:t>
      </w:r>
      <w:r>
        <w:t xml:space="preserve"> </w:t>
      </w:r>
      <w:r w:rsidR="009853FE">
        <w:t xml:space="preserve">weeks Paternity Leave at any time </w:t>
      </w:r>
      <w:r w:rsidR="00BD2B55">
        <w:t>up to</w:t>
      </w:r>
      <w:r w:rsidR="009853FE">
        <w:t xml:space="preserve"> 6 weeks after the birth of the child</w:t>
      </w:r>
      <w:r w:rsidR="00880BB3">
        <w:t>,</w:t>
      </w:r>
    </w:p>
    <w:p w14:paraId="34BB67AA" w14:textId="34D05A8F" w:rsidR="00695DE1" w:rsidRDefault="00BB1A78" w:rsidP="00425C67">
      <w:pPr>
        <w:pStyle w:val="ListParagraph"/>
        <w:widowControl/>
        <w:numPr>
          <w:ilvl w:val="0"/>
          <w:numId w:val="19"/>
        </w:numPr>
        <w:ind w:right="-2"/>
      </w:pPr>
      <w:r>
        <w:t xml:space="preserve">up to </w:t>
      </w:r>
      <w:r w:rsidR="00695DE1">
        <w:t xml:space="preserve">2 weeks Adoption Leave at any time </w:t>
      </w:r>
      <w:r w:rsidR="00BD2B55">
        <w:t>up to 6 weeks after the</w:t>
      </w:r>
      <w:r w:rsidR="00695DE1">
        <w:t xml:space="preserve"> date</w:t>
      </w:r>
      <w:r w:rsidR="00BD2B55">
        <w:t xml:space="preserve"> of placement of the child</w:t>
      </w:r>
      <w:r w:rsidR="00695DE1">
        <w:t>.</w:t>
      </w:r>
    </w:p>
    <w:p w14:paraId="12DC2D5B" w14:textId="0491573D" w:rsidR="00EE0689" w:rsidRDefault="00C53568" w:rsidP="00425C67">
      <w:pPr>
        <w:widowControl/>
        <w:spacing w:after="120"/>
        <w:ind w:right="-2"/>
      </w:pPr>
      <w:r>
        <w:t xml:space="preserve">(2) </w:t>
      </w:r>
      <w:r>
        <w:tab/>
        <w:t xml:space="preserve">Leave under this </w:t>
      </w:r>
      <w:r w:rsidR="004973CF">
        <w:t>paragraph</w:t>
      </w:r>
      <w:r>
        <w:t xml:space="preserve"> may be taken in a single continuous period or </w:t>
      </w:r>
      <w:r w:rsidR="004F31E7">
        <w:t xml:space="preserve">in separate periods with the agreement of the </w:t>
      </w:r>
      <w:r w:rsidR="00337A36">
        <w:t>Rector and the Wardens</w:t>
      </w:r>
      <w:r w:rsidR="004F31E7">
        <w:t>.</w:t>
      </w:r>
      <w:r>
        <w:t xml:space="preserve"> </w:t>
      </w:r>
    </w:p>
    <w:p w14:paraId="1484ADAB" w14:textId="23C4C378" w:rsidR="00A51794" w:rsidRPr="006F072B" w:rsidRDefault="00A51794" w:rsidP="00425C67">
      <w:pPr>
        <w:keepNext/>
        <w:widowControl/>
        <w:numPr>
          <w:ilvl w:val="0"/>
          <w:numId w:val="44"/>
        </w:numPr>
        <w:tabs>
          <w:tab w:val="clear" w:pos="927"/>
        </w:tabs>
        <w:spacing w:after="60"/>
        <w:ind w:left="567" w:right="-2" w:hanging="567"/>
        <w:rPr>
          <w:rFonts w:cs="Arial"/>
          <w:b/>
          <w:bCs/>
        </w:rPr>
      </w:pPr>
      <w:r w:rsidRPr="006F072B">
        <w:rPr>
          <w:rFonts w:cs="Arial"/>
          <w:b/>
          <w:bCs/>
        </w:rPr>
        <w:t>Notice to be given</w:t>
      </w:r>
    </w:p>
    <w:p w14:paraId="4107227B" w14:textId="2E21F173" w:rsidR="009853FE" w:rsidRDefault="009853FE" w:rsidP="00425C67">
      <w:pPr>
        <w:pStyle w:val="ListParagraph"/>
        <w:widowControl/>
        <w:numPr>
          <w:ilvl w:val="0"/>
          <w:numId w:val="20"/>
        </w:numPr>
        <w:spacing w:after="80"/>
        <w:ind w:left="0" w:right="-2" w:firstLine="0"/>
      </w:pPr>
      <w:r>
        <w:t xml:space="preserve">Before taking Parental Leave to which he is entitled under </w:t>
      </w:r>
      <w:r w:rsidR="004973CF">
        <w:t>paragraph</w:t>
      </w:r>
      <w:r>
        <w:t xml:space="preserve"> </w:t>
      </w:r>
      <w:r w:rsidR="009B2C07">
        <w:t>9</w:t>
      </w:r>
      <w:r>
        <w:t xml:space="preserve">, the </w:t>
      </w:r>
      <w:r w:rsidR="00344FAE">
        <w:t>minister</w:t>
      </w:r>
      <w:r>
        <w:t xml:space="preserve">, subject to </w:t>
      </w:r>
      <w:r w:rsidR="004973CF">
        <w:t>paragraph</w:t>
      </w:r>
      <w:r w:rsidR="009B2C07">
        <w:t xml:space="preserve"> 10</w:t>
      </w:r>
      <w:r>
        <w:t xml:space="preserve">(3), must give at least 4 weeks written notice of </w:t>
      </w:r>
      <w:r w:rsidR="00695DE1">
        <w:t>–</w:t>
      </w:r>
    </w:p>
    <w:p w14:paraId="49C2ACB6" w14:textId="77777777" w:rsidR="009853FE" w:rsidRDefault="009853FE" w:rsidP="00425C67">
      <w:pPr>
        <w:pStyle w:val="ListParagraph"/>
        <w:widowControl/>
        <w:numPr>
          <w:ilvl w:val="0"/>
          <w:numId w:val="21"/>
        </w:numPr>
        <w:spacing w:after="60"/>
        <w:ind w:right="-2"/>
      </w:pPr>
      <w:r>
        <w:t>the expected date of birth of the child or the expected date of placement of the child</w:t>
      </w:r>
      <w:r w:rsidR="00880BB3">
        <w:t>,</w:t>
      </w:r>
      <w:r>
        <w:t xml:space="preserve"> and</w:t>
      </w:r>
    </w:p>
    <w:p w14:paraId="4C68AEC3" w14:textId="77777777" w:rsidR="00217C9A" w:rsidRDefault="00217C9A" w:rsidP="00425C67">
      <w:pPr>
        <w:pStyle w:val="ListParagraph"/>
        <w:widowControl/>
        <w:numPr>
          <w:ilvl w:val="0"/>
          <w:numId w:val="21"/>
        </w:numPr>
        <w:spacing w:after="60"/>
        <w:ind w:right="-2"/>
      </w:pPr>
      <w:r>
        <w:t>the dates on which –</w:t>
      </w:r>
    </w:p>
    <w:p w14:paraId="67055737" w14:textId="77777777" w:rsidR="009853FE" w:rsidRDefault="009853FE" w:rsidP="00425C67">
      <w:pPr>
        <w:pStyle w:val="ListParagraph"/>
        <w:widowControl/>
        <w:numPr>
          <w:ilvl w:val="0"/>
          <w:numId w:val="22"/>
        </w:numPr>
        <w:spacing w:after="60"/>
        <w:ind w:left="1701" w:right="-2" w:hanging="567"/>
      </w:pPr>
      <w:r>
        <w:t>the Parental Leave is to begin</w:t>
      </w:r>
      <w:r w:rsidR="00880BB3">
        <w:t>,</w:t>
      </w:r>
      <w:r>
        <w:t xml:space="preserve"> and</w:t>
      </w:r>
    </w:p>
    <w:p w14:paraId="52EFB3CB" w14:textId="77777777" w:rsidR="00217C9A" w:rsidRDefault="00217C9A" w:rsidP="00425C67">
      <w:pPr>
        <w:pStyle w:val="ListParagraph"/>
        <w:widowControl/>
        <w:numPr>
          <w:ilvl w:val="0"/>
          <w:numId w:val="22"/>
        </w:numPr>
        <w:ind w:left="1701" w:right="-2" w:hanging="567"/>
      </w:pPr>
      <w:r>
        <w:lastRenderedPageBreak/>
        <w:t>the Parental Leave is to end.</w:t>
      </w:r>
    </w:p>
    <w:p w14:paraId="50D15247" w14:textId="23CEBFEF" w:rsidR="009853FE" w:rsidRDefault="009853FE" w:rsidP="00425C67">
      <w:pPr>
        <w:pStyle w:val="ListParagraph"/>
        <w:widowControl/>
        <w:numPr>
          <w:ilvl w:val="0"/>
          <w:numId w:val="20"/>
        </w:numPr>
        <w:spacing w:after="80"/>
        <w:ind w:left="0" w:right="-2" w:firstLine="0"/>
      </w:pPr>
      <w:r>
        <w:t xml:space="preserve">Notice under </w:t>
      </w:r>
      <w:r w:rsidR="004973CF">
        <w:t>paragraph</w:t>
      </w:r>
      <w:r w:rsidR="009B2C07">
        <w:t xml:space="preserve"> 10</w:t>
      </w:r>
      <w:r>
        <w:t xml:space="preserve">(1) must be given to </w:t>
      </w:r>
      <w:r w:rsidR="00217C9A">
        <w:t>–</w:t>
      </w:r>
    </w:p>
    <w:p w14:paraId="094E5E57" w14:textId="673884F1" w:rsidR="0040129D" w:rsidRDefault="00BD2B55" w:rsidP="00425C67">
      <w:pPr>
        <w:pStyle w:val="ListParagraph"/>
        <w:widowControl/>
        <w:numPr>
          <w:ilvl w:val="0"/>
          <w:numId w:val="42"/>
        </w:numPr>
        <w:spacing w:after="60"/>
        <w:ind w:left="1140" w:right="-2" w:hanging="573"/>
      </w:pPr>
      <w:r>
        <w:t xml:space="preserve">the Rector </w:t>
      </w:r>
      <w:r w:rsidR="009B2C07">
        <w:t>(</w:t>
      </w:r>
      <w:r>
        <w:t xml:space="preserve">if the </w:t>
      </w:r>
      <w:r w:rsidR="00344FAE">
        <w:t>minister</w:t>
      </w:r>
      <w:r>
        <w:t xml:space="preserve"> is not the Rector</w:t>
      </w:r>
      <w:r w:rsidR="009B2C07">
        <w:t>)</w:t>
      </w:r>
      <w:r w:rsidR="00880BB3">
        <w:t>,</w:t>
      </w:r>
      <w:r w:rsidR="0040129D">
        <w:t xml:space="preserve"> and</w:t>
      </w:r>
    </w:p>
    <w:p w14:paraId="1E85DC57" w14:textId="01FA9FDA" w:rsidR="0040129D" w:rsidRDefault="0040129D" w:rsidP="00425C67">
      <w:pPr>
        <w:pStyle w:val="ListParagraph"/>
        <w:widowControl/>
        <w:numPr>
          <w:ilvl w:val="0"/>
          <w:numId w:val="42"/>
        </w:numPr>
        <w:ind w:right="-2"/>
      </w:pPr>
      <w:r>
        <w:t>the Wardens.</w:t>
      </w:r>
    </w:p>
    <w:p w14:paraId="1062B9F1" w14:textId="7E510C48" w:rsidR="001F0388" w:rsidRDefault="009853FE" w:rsidP="00425C67">
      <w:pPr>
        <w:pStyle w:val="ListParagraph"/>
        <w:widowControl/>
        <w:numPr>
          <w:ilvl w:val="0"/>
          <w:numId w:val="20"/>
        </w:numPr>
        <w:ind w:left="0" w:right="-2" w:firstLine="0"/>
      </w:pPr>
      <w:r>
        <w:t xml:space="preserve">If, by reason of circumstances, it is not reasonably practicable for a </w:t>
      </w:r>
      <w:r w:rsidR="00344FAE">
        <w:t>minister</w:t>
      </w:r>
      <w:r>
        <w:t xml:space="preserve"> to comply with </w:t>
      </w:r>
      <w:r w:rsidR="004973CF">
        <w:t>paragraph</w:t>
      </w:r>
      <w:r>
        <w:t xml:space="preserve"> </w:t>
      </w:r>
      <w:r w:rsidR="0078613D">
        <w:t>10</w:t>
      </w:r>
      <w:r>
        <w:t xml:space="preserve">(1) he must give notice as soon as possible to the persons referred to in </w:t>
      </w:r>
      <w:r w:rsidR="004973CF">
        <w:t>paragraph</w:t>
      </w:r>
      <w:r w:rsidR="0078613D">
        <w:t xml:space="preserve"> 10</w:t>
      </w:r>
      <w:r>
        <w:t>(2) of the date on which the Parental Leave began or is to begin and the date on which the Parental Leave ended or is to end.</w:t>
      </w:r>
    </w:p>
    <w:p w14:paraId="36841F34" w14:textId="77777777" w:rsidR="00A51794" w:rsidRPr="006F072B" w:rsidRDefault="00BD2B55" w:rsidP="00425C67">
      <w:pPr>
        <w:keepNext/>
        <w:widowControl/>
        <w:numPr>
          <w:ilvl w:val="0"/>
          <w:numId w:val="44"/>
        </w:numPr>
        <w:tabs>
          <w:tab w:val="clear" w:pos="927"/>
        </w:tabs>
        <w:spacing w:after="60"/>
        <w:ind w:left="567" w:right="-2" w:hanging="567"/>
        <w:rPr>
          <w:rFonts w:cs="Arial"/>
          <w:b/>
          <w:bCs/>
        </w:rPr>
      </w:pPr>
      <w:r>
        <w:rPr>
          <w:rFonts w:cs="Arial"/>
          <w:b/>
          <w:bCs/>
        </w:rPr>
        <w:t>Remuneration</w:t>
      </w:r>
    </w:p>
    <w:p w14:paraId="05ADE0C4" w14:textId="60F45D70" w:rsidR="009853FE" w:rsidRDefault="009853FE" w:rsidP="00425C67">
      <w:pPr>
        <w:widowControl/>
        <w:spacing w:after="80"/>
        <w:ind w:right="-2"/>
      </w:pPr>
      <w:r>
        <w:t xml:space="preserve">The </w:t>
      </w:r>
      <w:r w:rsidR="00344FAE">
        <w:t>minister</w:t>
      </w:r>
      <w:r>
        <w:t xml:space="preserve"> is entitled to </w:t>
      </w:r>
      <w:r w:rsidR="00344FAE">
        <w:t xml:space="preserve">continue to </w:t>
      </w:r>
      <w:r>
        <w:t xml:space="preserve">be paid </w:t>
      </w:r>
      <w:r w:rsidR="00D45512">
        <w:t>a stipend or any allowances</w:t>
      </w:r>
      <w:r>
        <w:t xml:space="preserve"> during the period</w:t>
      </w:r>
      <w:r w:rsidR="0037267D">
        <w:t xml:space="preserve"> of Parental Leave, </w:t>
      </w:r>
      <w:r w:rsidR="00344FAE">
        <w:t>and</w:t>
      </w:r>
      <w:r w:rsidR="0037267D">
        <w:t> </w:t>
      </w:r>
      <w:r>
        <w:t>–</w:t>
      </w:r>
    </w:p>
    <w:p w14:paraId="7A946EA1" w14:textId="47C45CB6" w:rsidR="009853FE" w:rsidRDefault="009853FE" w:rsidP="00425C67">
      <w:pPr>
        <w:pStyle w:val="ListParagraph"/>
        <w:widowControl/>
        <w:numPr>
          <w:ilvl w:val="0"/>
          <w:numId w:val="24"/>
        </w:numPr>
        <w:spacing w:after="60"/>
        <w:ind w:right="-2"/>
      </w:pPr>
      <w:r>
        <w:t xml:space="preserve">the </w:t>
      </w:r>
      <w:r w:rsidR="00344FAE">
        <w:t>minister</w:t>
      </w:r>
      <w:r>
        <w:t xml:space="preserve"> may remain in occupation of any accommodation usually provided to the </w:t>
      </w:r>
      <w:r w:rsidR="00344FAE">
        <w:t>minister</w:t>
      </w:r>
      <w:r>
        <w:t xml:space="preserve"> by the Parish, and</w:t>
      </w:r>
    </w:p>
    <w:p w14:paraId="2B6515DE" w14:textId="5325A030" w:rsidR="007F1F9D" w:rsidRDefault="007F1F9D" w:rsidP="00425C67">
      <w:pPr>
        <w:pStyle w:val="ListParagraph"/>
        <w:widowControl/>
        <w:numPr>
          <w:ilvl w:val="0"/>
          <w:numId w:val="24"/>
        </w:numPr>
        <w:ind w:right="-2"/>
      </w:pPr>
      <w:r>
        <w:t xml:space="preserve">all payments required under the </w:t>
      </w:r>
      <w:r w:rsidRPr="000F626E">
        <w:rPr>
          <w:i/>
        </w:rPr>
        <w:t>Cost Recoveries Framework Ordinance 2008</w:t>
      </w:r>
      <w:r>
        <w:t xml:space="preserve"> on account of the “ministry costs” of the </w:t>
      </w:r>
      <w:r w:rsidR="00344FAE">
        <w:t>minister</w:t>
      </w:r>
      <w:r>
        <w:t xml:space="preserve"> </w:t>
      </w:r>
      <w:r w:rsidR="00091350">
        <w:t>will</w:t>
      </w:r>
      <w:r>
        <w:t xml:space="preserve"> continue to be paid.</w:t>
      </w:r>
    </w:p>
    <w:p w14:paraId="67585CE1" w14:textId="77777777" w:rsidR="0051302A" w:rsidRDefault="0051302A" w:rsidP="00425C67">
      <w:pPr>
        <w:widowControl/>
        <w:ind w:right="-2"/>
        <w:jc w:val="left"/>
        <w:rPr>
          <w:rFonts w:cs="Arial"/>
          <w:bCs/>
          <w:sz w:val="24"/>
          <w:szCs w:val="24"/>
        </w:rPr>
      </w:pPr>
    </w:p>
    <w:p w14:paraId="6004B765" w14:textId="743ED333" w:rsidR="001F0388" w:rsidRDefault="00534AD2" w:rsidP="00425C67">
      <w:pPr>
        <w:widowControl/>
        <w:spacing w:after="120"/>
        <w:ind w:right="-2"/>
        <w:jc w:val="left"/>
        <w:rPr>
          <w:rFonts w:cs="Arial"/>
          <w:bCs/>
          <w:sz w:val="24"/>
          <w:szCs w:val="24"/>
        </w:rPr>
      </w:pPr>
      <w:r w:rsidRPr="006224B5">
        <w:rPr>
          <w:rFonts w:cs="Arial"/>
          <w:bCs/>
          <w:sz w:val="24"/>
          <w:szCs w:val="24"/>
        </w:rPr>
        <w:t>General Provisions</w:t>
      </w:r>
    </w:p>
    <w:p w14:paraId="2FFC7E0D" w14:textId="77777777" w:rsidR="00A51794" w:rsidRPr="006F072B" w:rsidRDefault="001F0388" w:rsidP="00425C67">
      <w:pPr>
        <w:keepNext/>
        <w:widowControl/>
        <w:numPr>
          <w:ilvl w:val="0"/>
          <w:numId w:val="44"/>
        </w:numPr>
        <w:tabs>
          <w:tab w:val="clear" w:pos="927"/>
        </w:tabs>
        <w:spacing w:after="60"/>
        <w:ind w:left="567" w:right="-2" w:hanging="567"/>
        <w:rPr>
          <w:rFonts w:cs="Arial"/>
          <w:b/>
          <w:bCs/>
        </w:rPr>
      </w:pPr>
      <w:r w:rsidRPr="006F072B">
        <w:rPr>
          <w:rFonts w:cs="Arial"/>
          <w:b/>
          <w:bCs/>
        </w:rPr>
        <w:t>Eligibility</w:t>
      </w:r>
    </w:p>
    <w:p w14:paraId="047C82D5" w14:textId="0C0E4A5A" w:rsidR="006D00C4" w:rsidRDefault="00CF76AD" w:rsidP="00425C67">
      <w:pPr>
        <w:widowControl/>
        <w:spacing w:after="120"/>
        <w:ind w:right="-2"/>
      </w:pPr>
      <w:r w:rsidRPr="00CF76AD">
        <w:t xml:space="preserve">A </w:t>
      </w:r>
      <w:r w:rsidR="00344FAE">
        <w:t>minister</w:t>
      </w:r>
      <w:r w:rsidRPr="00CF76AD">
        <w:t xml:space="preserve"> is only entitled to Parental Leave </w:t>
      </w:r>
      <w:r w:rsidR="00E6414F">
        <w:t xml:space="preserve">under this Policy </w:t>
      </w:r>
      <w:r w:rsidRPr="00CF76AD">
        <w:t xml:space="preserve">if the </w:t>
      </w:r>
      <w:r w:rsidR="00344FAE">
        <w:t>minister</w:t>
      </w:r>
      <w:r w:rsidRPr="00CF76AD">
        <w:t xml:space="preserve"> has had at least 12 months of continuous service </w:t>
      </w:r>
      <w:r w:rsidR="00344FAE">
        <w:t xml:space="preserve">licensed to a position </w:t>
      </w:r>
      <w:r w:rsidRPr="00CF76AD">
        <w:t xml:space="preserve">in the </w:t>
      </w:r>
      <w:r w:rsidR="00344FAE">
        <w:t>Diocese of Sydney</w:t>
      </w:r>
      <w:r w:rsidR="00344FAE" w:rsidRPr="00CF76AD">
        <w:t xml:space="preserve"> </w:t>
      </w:r>
      <w:r w:rsidRPr="00CF76AD">
        <w:t>immediately prior to the time of taking such leave.</w:t>
      </w:r>
    </w:p>
    <w:p w14:paraId="130F3AC6" w14:textId="77777777" w:rsidR="00A51794" w:rsidRPr="006F072B" w:rsidRDefault="003B203C" w:rsidP="00425C67">
      <w:pPr>
        <w:keepNext/>
        <w:widowControl/>
        <w:numPr>
          <w:ilvl w:val="0"/>
          <w:numId w:val="44"/>
        </w:numPr>
        <w:tabs>
          <w:tab w:val="clear" w:pos="927"/>
        </w:tabs>
        <w:spacing w:after="60"/>
        <w:ind w:left="567" w:right="-2" w:hanging="567"/>
        <w:rPr>
          <w:rFonts w:cs="Arial"/>
          <w:b/>
          <w:bCs/>
        </w:rPr>
      </w:pPr>
      <w:r>
        <w:rPr>
          <w:rFonts w:cs="Arial"/>
          <w:b/>
          <w:bCs/>
        </w:rPr>
        <w:t>Parental L</w:t>
      </w:r>
      <w:r w:rsidR="001F0388" w:rsidRPr="006F072B">
        <w:rPr>
          <w:rFonts w:cs="Arial"/>
          <w:b/>
          <w:bCs/>
        </w:rPr>
        <w:t>eave and other leave</w:t>
      </w:r>
    </w:p>
    <w:p w14:paraId="40DCB7DF" w14:textId="6BE5DEEB" w:rsidR="006D00C4" w:rsidRDefault="00857A2B" w:rsidP="00425C67">
      <w:pPr>
        <w:pStyle w:val="ListParagraph"/>
        <w:keepLines/>
        <w:widowControl/>
        <w:numPr>
          <w:ilvl w:val="0"/>
          <w:numId w:val="0"/>
        </w:numPr>
        <w:ind w:right="-2"/>
      </w:pPr>
      <w:r>
        <w:t xml:space="preserve">A </w:t>
      </w:r>
      <w:r w:rsidR="00344FAE">
        <w:t>minister</w:t>
      </w:r>
      <w:r>
        <w:t xml:space="preserve"> may take any annual leave or long service leave (or any part of it) to which the </w:t>
      </w:r>
      <w:r w:rsidR="00344FAE">
        <w:t>minister</w:t>
      </w:r>
      <w:r>
        <w:t xml:space="preserve"> is entitled instead of or in conjunction with Parental Leave</w:t>
      </w:r>
      <w:r w:rsidR="00033C21">
        <w:t xml:space="preserve">.  </w:t>
      </w:r>
      <w:r>
        <w:t xml:space="preserve">However, the total period of leave taken by a female </w:t>
      </w:r>
      <w:r w:rsidR="00344FAE">
        <w:t>minister</w:t>
      </w:r>
      <w:r>
        <w:t xml:space="preserve"> cannot be extended beyond the maximum period of Parental Leave to which that </w:t>
      </w:r>
      <w:r w:rsidR="00344FAE">
        <w:t>minister</w:t>
      </w:r>
      <w:r>
        <w:t xml:space="preserve"> is entitled under this </w:t>
      </w:r>
      <w:r w:rsidR="00E6414F">
        <w:t>Policy</w:t>
      </w:r>
      <w:r>
        <w:t>.</w:t>
      </w:r>
    </w:p>
    <w:p w14:paraId="6E86C95D" w14:textId="77777777" w:rsidR="00911D65" w:rsidRPr="006F072B" w:rsidRDefault="00362CC8" w:rsidP="00425C67">
      <w:pPr>
        <w:keepNext/>
        <w:widowControl/>
        <w:numPr>
          <w:ilvl w:val="0"/>
          <w:numId w:val="44"/>
        </w:numPr>
        <w:tabs>
          <w:tab w:val="clear" w:pos="927"/>
        </w:tabs>
        <w:spacing w:after="60"/>
        <w:ind w:left="567" w:right="-2" w:hanging="567"/>
        <w:rPr>
          <w:rFonts w:cs="Arial"/>
          <w:b/>
          <w:bCs/>
        </w:rPr>
      </w:pPr>
      <w:r w:rsidRPr="006F072B">
        <w:rPr>
          <w:rFonts w:cs="Arial"/>
          <w:b/>
          <w:bCs/>
        </w:rPr>
        <w:t>Minimum entitlements</w:t>
      </w:r>
    </w:p>
    <w:p w14:paraId="43E7EF71" w14:textId="2F8320FC" w:rsidR="00294110" w:rsidRDefault="00294110" w:rsidP="00425C67">
      <w:pPr>
        <w:widowControl/>
        <w:spacing w:after="80"/>
        <w:ind w:right="-2"/>
      </w:pPr>
      <w:r>
        <w:t xml:space="preserve">This </w:t>
      </w:r>
      <w:r w:rsidR="00E6414F">
        <w:t>Policy</w:t>
      </w:r>
      <w:r>
        <w:t xml:space="preserve"> sets out the minimum entitlements of a </w:t>
      </w:r>
      <w:r w:rsidR="00344FAE">
        <w:t>minister</w:t>
      </w:r>
      <w:r>
        <w:t xml:space="preserve"> to Parental Leave.  Entitlements which are more favourable to the </w:t>
      </w:r>
      <w:r w:rsidR="00344FAE">
        <w:t>minister</w:t>
      </w:r>
      <w:r>
        <w:t xml:space="preserve"> may be agreed </w:t>
      </w:r>
      <w:r w:rsidR="00741CED">
        <w:t>among</w:t>
      </w:r>
      <w:r>
        <w:t xml:space="preserve"> </w:t>
      </w:r>
      <w:r w:rsidR="00DD7035">
        <w:t>–</w:t>
      </w:r>
    </w:p>
    <w:p w14:paraId="33D9A93A" w14:textId="5495307F" w:rsidR="00294110" w:rsidRDefault="00294110" w:rsidP="00425C67">
      <w:pPr>
        <w:pStyle w:val="ListParagraph"/>
        <w:widowControl/>
        <w:numPr>
          <w:ilvl w:val="0"/>
          <w:numId w:val="27"/>
        </w:numPr>
        <w:spacing w:after="60"/>
        <w:ind w:right="-2"/>
      </w:pPr>
      <w:r>
        <w:t xml:space="preserve">the </w:t>
      </w:r>
      <w:r w:rsidR="00344FAE">
        <w:t>minister</w:t>
      </w:r>
      <w:r w:rsidR="00880BB3">
        <w:t>,</w:t>
      </w:r>
      <w:r>
        <w:t xml:space="preserve"> and</w:t>
      </w:r>
    </w:p>
    <w:p w14:paraId="403DF47B" w14:textId="7A7266E1" w:rsidR="00294110" w:rsidRDefault="00F71B3D" w:rsidP="00425C67">
      <w:pPr>
        <w:pStyle w:val="ListParagraph"/>
        <w:widowControl/>
        <w:numPr>
          <w:ilvl w:val="0"/>
          <w:numId w:val="27"/>
        </w:numPr>
        <w:spacing w:after="60"/>
        <w:ind w:right="-2"/>
      </w:pPr>
      <w:r>
        <w:t>i</w:t>
      </w:r>
      <w:r w:rsidR="00741CED">
        <w:t xml:space="preserve">f the </w:t>
      </w:r>
      <w:r w:rsidR="00344FAE">
        <w:t>minister</w:t>
      </w:r>
      <w:r w:rsidR="00741CED">
        <w:t xml:space="preserve"> is a Rector,</w:t>
      </w:r>
      <w:r w:rsidR="00294110">
        <w:t xml:space="preserve"> the </w:t>
      </w:r>
      <w:r w:rsidR="00D45512">
        <w:t>Regional Bishop</w:t>
      </w:r>
      <w:r w:rsidR="00880BB3">
        <w:t>,</w:t>
      </w:r>
      <w:r w:rsidR="00294110">
        <w:t xml:space="preserve"> and</w:t>
      </w:r>
    </w:p>
    <w:p w14:paraId="23D8E76E" w14:textId="11E1B16A" w:rsidR="00294110" w:rsidRDefault="00741CED" w:rsidP="00425C67">
      <w:pPr>
        <w:pStyle w:val="ListParagraph"/>
        <w:widowControl/>
        <w:numPr>
          <w:ilvl w:val="0"/>
          <w:numId w:val="27"/>
        </w:numPr>
        <w:spacing w:after="60"/>
        <w:ind w:right="-2"/>
      </w:pPr>
      <w:r>
        <w:t xml:space="preserve">if the </w:t>
      </w:r>
      <w:r w:rsidR="00344FAE">
        <w:t>minister</w:t>
      </w:r>
      <w:r>
        <w:t xml:space="preserve"> is not a Rector,</w:t>
      </w:r>
      <w:r w:rsidR="00294110">
        <w:t xml:space="preserve"> the Rector</w:t>
      </w:r>
      <w:r w:rsidR="00D45512">
        <w:t xml:space="preserve"> </w:t>
      </w:r>
      <w:r w:rsidR="00294110">
        <w:t>of the Parish</w:t>
      </w:r>
      <w:r w:rsidR="00880BB3">
        <w:t>,</w:t>
      </w:r>
      <w:r w:rsidR="00294110">
        <w:t xml:space="preserve"> and</w:t>
      </w:r>
    </w:p>
    <w:p w14:paraId="53332B25" w14:textId="2E13A259" w:rsidR="006D00C4" w:rsidRDefault="000F626E" w:rsidP="00425C67">
      <w:pPr>
        <w:pStyle w:val="ListParagraph"/>
        <w:widowControl/>
        <w:numPr>
          <w:ilvl w:val="0"/>
          <w:numId w:val="27"/>
        </w:numPr>
        <w:ind w:right="-2"/>
      </w:pPr>
      <w:r>
        <w:t>the Wardens</w:t>
      </w:r>
      <w:r w:rsidR="00294110">
        <w:t>.</w:t>
      </w:r>
    </w:p>
    <w:p w14:paraId="6D0B0F84" w14:textId="77777777" w:rsidR="006D00C4" w:rsidRPr="006F072B" w:rsidRDefault="00362CC8" w:rsidP="00425C67">
      <w:pPr>
        <w:keepNext/>
        <w:widowControl/>
        <w:numPr>
          <w:ilvl w:val="0"/>
          <w:numId w:val="44"/>
        </w:numPr>
        <w:tabs>
          <w:tab w:val="clear" w:pos="927"/>
        </w:tabs>
        <w:spacing w:after="60"/>
        <w:ind w:left="567" w:right="-2" w:hanging="567"/>
        <w:rPr>
          <w:rFonts w:cs="Arial"/>
          <w:b/>
          <w:bCs/>
        </w:rPr>
      </w:pPr>
      <w:r w:rsidRPr="006F072B">
        <w:rPr>
          <w:rFonts w:cs="Arial"/>
          <w:b/>
          <w:bCs/>
        </w:rPr>
        <w:t>Return to service</w:t>
      </w:r>
    </w:p>
    <w:p w14:paraId="5C5F3C6E" w14:textId="4A10ACA0" w:rsidR="00294110" w:rsidRPr="00E6414F" w:rsidRDefault="00741CED" w:rsidP="00425C67">
      <w:pPr>
        <w:pStyle w:val="ListParagraph"/>
        <w:widowControl/>
        <w:numPr>
          <w:ilvl w:val="0"/>
          <w:numId w:val="31"/>
        </w:numPr>
        <w:ind w:left="0" w:right="-2" w:firstLine="0"/>
      </w:pPr>
      <w:r w:rsidRPr="00E6414F">
        <w:t xml:space="preserve">A </w:t>
      </w:r>
      <w:r w:rsidR="00344FAE">
        <w:t>minister</w:t>
      </w:r>
      <w:r w:rsidR="00294110" w:rsidRPr="00E6414F">
        <w:t xml:space="preserve"> who takes Parental Leave is entitled to return, at the end of the period of leave, to the office held immediately before the commencement of that leave</w:t>
      </w:r>
      <w:r w:rsidR="00091350">
        <w:t xml:space="preserve">, unless, in the case of an Assistant </w:t>
      </w:r>
      <w:r w:rsidR="00344FAE">
        <w:t>minister</w:t>
      </w:r>
      <w:r w:rsidR="00091350">
        <w:t xml:space="preserve">, that office no longer exists because the Rector no longer requires the Assistant </w:t>
      </w:r>
      <w:r w:rsidR="00344FAE">
        <w:t>minister</w:t>
      </w:r>
      <w:r w:rsidR="00091350">
        <w:t>’s former duties to be performed by anyone</w:t>
      </w:r>
      <w:r w:rsidR="009D1A59">
        <w:t xml:space="preserve"> and the </w:t>
      </w:r>
      <w:r w:rsidR="00344FAE">
        <w:t>minister</w:t>
      </w:r>
      <w:r w:rsidR="009D1A59">
        <w:t xml:space="preserve">’s appointment has been terminated in accordance with the </w:t>
      </w:r>
      <w:r w:rsidR="009D1A59" w:rsidRPr="009D1A59">
        <w:rPr>
          <w:i/>
        </w:rPr>
        <w:t>Assistant Minister’s Ordinance 1990</w:t>
      </w:r>
      <w:r w:rsidR="00294110" w:rsidRPr="00E6414F">
        <w:t>.</w:t>
      </w:r>
    </w:p>
    <w:p w14:paraId="4C9E1D01" w14:textId="385F2F42" w:rsidR="00294110" w:rsidRDefault="00502340" w:rsidP="00425C67">
      <w:pPr>
        <w:pStyle w:val="ListParagraph"/>
        <w:widowControl/>
        <w:numPr>
          <w:ilvl w:val="0"/>
          <w:numId w:val="31"/>
        </w:numPr>
        <w:ind w:left="0" w:right="-2" w:firstLine="0"/>
      </w:pPr>
      <w:r>
        <w:t xml:space="preserve">If a female </w:t>
      </w:r>
      <w:r w:rsidR="00344FAE">
        <w:t>minister</w:t>
      </w:r>
      <w:r>
        <w:t xml:space="preserve"> who holds office on a full-time basis, would like to request a return to that office on a part-time basis, she should notify the Rector no less than 10 weeks before she is due to return to work</w:t>
      </w:r>
      <w:r w:rsidR="00033C21">
        <w:t xml:space="preserve">.  </w:t>
      </w:r>
      <w:r>
        <w:t xml:space="preserve">The notification </w:t>
      </w:r>
      <w:r w:rsidR="00294110" w:rsidRPr="00E6414F">
        <w:t>must be in writing, set out the details of the proposed change and the reasons for the change</w:t>
      </w:r>
      <w:r w:rsidR="00033C21">
        <w:t xml:space="preserve">.  </w:t>
      </w:r>
      <w:r>
        <w:t xml:space="preserve">If the Rector supports the request he may apply to the Archbishop to have the female </w:t>
      </w:r>
      <w:r w:rsidR="00344FAE">
        <w:t>minister</w:t>
      </w:r>
      <w:r>
        <w:t xml:space="preserve"> licensed to the Parish </w:t>
      </w:r>
      <w:r w:rsidR="00534AD2">
        <w:t xml:space="preserve">on a </w:t>
      </w:r>
      <w:r>
        <w:t>part-time</w:t>
      </w:r>
      <w:r w:rsidR="00534AD2">
        <w:t xml:space="preserve"> basis</w:t>
      </w:r>
      <w:r>
        <w:t>.</w:t>
      </w:r>
    </w:p>
    <w:p w14:paraId="14A51AB1" w14:textId="6A1A088C" w:rsidR="00534AD2" w:rsidRDefault="003C6BD8" w:rsidP="00425C67">
      <w:pPr>
        <w:pStyle w:val="ListParagraph"/>
        <w:widowControl/>
        <w:numPr>
          <w:ilvl w:val="0"/>
          <w:numId w:val="31"/>
        </w:numPr>
        <w:ind w:left="0" w:right="-2" w:firstLine="0"/>
      </w:pPr>
      <w:r>
        <w:t>It should be noted that if</w:t>
      </w:r>
      <w:r w:rsidR="00534AD2" w:rsidRPr="00534AD2">
        <w:t xml:space="preserve"> a </w:t>
      </w:r>
      <w:r w:rsidR="00344FAE">
        <w:t>minister</w:t>
      </w:r>
      <w:r w:rsidR="00534AD2" w:rsidRPr="00534AD2">
        <w:t xml:space="preserve"> does not return to perform the duties of the office upon the end of the period of Parental Leave, including in circumstances where a</w:t>
      </w:r>
      <w:r w:rsidR="000F626E">
        <w:t xml:space="preserve"> request made under paragraph 1</w:t>
      </w:r>
      <w:r w:rsidR="009B2C07">
        <w:t>5</w:t>
      </w:r>
      <w:r w:rsidR="00534AD2" w:rsidRPr="00534AD2">
        <w:t xml:space="preserve">(2) has been declined, the Archbishop may revoke the licence of the </w:t>
      </w:r>
      <w:r w:rsidR="00344FAE">
        <w:t>minister</w:t>
      </w:r>
      <w:r w:rsidR="00534AD2" w:rsidRPr="00534AD2">
        <w:t xml:space="preserve"> in respect of that office</w:t>
      </w:r>
      <w:r w:rsidR="00534AD2">
        <w:t xml:space="preserve"> in accordance with the </w:t>
      </w:r>
      <w:r w:rsidR="00534AD2" w:rsidRPr="003C6BD8">
        <w:rPr>
          <w:i/>
        </w:rPr>
        <w:t>Parental Leave Ordinance 2016</w:t>
      </w:r>
      <w:r w:rsidR="00534AD2" w:rsidRPr="00534AD2">
        <w:t>.</w:t>
      </w:r>
    </w:p>
    <w:p w14:paraId="1BFA1C80" w14:textId="75DBCFC7" w:rsidR="009D1A59" w:rsidRPr="009D1A59" w:rsidRDefault="009D1A59" w:rsidP="00425C67">
      <w:pPr>
        <w:pStyle w:val="ListParagraph"/>
        <w:keepNext/>
        <w:widowControl/>
        <w:numPr>
          <w:ilvl w:val="0"/>
          <w:numId w:val="44"/>
        </w:numPr>
        <w:tabs>
          <w:tab w:val="clear" w:pos="927"/>
        </w:tabs>
        <w:spacing w:after="60"/>
        <w:ind w:left="567" w:right="-2" w:hanging="567"/>
        <w:rPr>
          <w:b/>
        </w:rPr>
      </w:pPr>
      <w:r w:rsidRPr="009D1A59">
        <w:rPr>
          <w:b/>
        </w:rPr>
        <w:t>Resolving Disputes</w:t>
      </w:r>
    </w:p>
    <w:p w14:paraId="24302E8C" w14:textId="312144ED" w:rsidR="00C3699B" w:rsidRDefault="00247E1B" w:rsidP="00557D68">
      <w:pPr>
        <w:widowControl/>
        <w:ind w:right="-2"/>
        <w:rPr>
          <w:rFonts w:cs="Arial"/>
        </w:rPr>
      </w:pPr>
      <w:r w:rsidRPr="00273A6A">
        <w:t xml:space="preserve">In the event that a dispute arises in respect to the </w:t>
      </w:r>
      <w:r w:rsidR="00273A6A" w:rsidRPr="00273A6A">
        <w:t>operation of</w:t>
      </w:r>
      <w:r w:rsidRPr="00273A6A">
        <w:t xml:space="preserve"> this policy, </w:t>
      </w:r>
      <w:r w:rsidR="00273A6A" w:rsidRPr="00273A6A">
        <w:t xml:space="preserve">any party to the dispute may invite the Regional Bishop </w:t>
      </w:r>
      <w:r w:rsidRPr="00273A6A">
        <w:t xml:space="preserve">to meet with the parties with a view to </w:t>
      </w:r>
      <w:r w:rsidR="00273A6A">
        <w:t>facilitating resolution of the</w:t>
      </w:r>
      <w:r w:rsidRPr="00273A6A">
        <w:t xml:space="preserve"> dispute.</w:t>
      </w:r>
    </w:p>
    <w:sectPr w:rsidR="00C3699B" w:rsidSect="007F0725">
      <w:headerReference w:type="even" r:id="rId8"/>
      <w:headerReference w:type="default" r:id="rId9"/>
      <w:footnotePr>
        <w:numRestart w:val="eachSect"/>
      </w:footnotePr>
      <w:endnotePr>
        <w:numFmt w:val="decimal"/>
      </w:endnotePr>
      <w:type w:val="continuous"/>
      <w:pgSz w:w="11906" w:h="16838" w:code="9"/>
      <w:pgMar w:top="1134" w:right="1134" w:bottom="1134" w:left="1134" w:header="1134" w:footer="567" w:gutter="284"/>
      <w:cols w:space="720"/>
      <w:noEndnote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A826637" w14:textId="77777777" w:rsidR="00975293" w:rsidRDefault="00975293" w:rsidP="00BD56E9">
      <w:r>
        <w:separator/>
      </w:r>
    </w:p>
  </w:endnote>
  <w:endnote w:type="continuationSeparator" w:id="0">
    <w:p w14:paraId="2653D3FB" w14:textId="77777777" w:rsidR="00975293" w:rsidRDefault="00975293" w:rsidP="00BD56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6AA77D0-514C-45F3-9305-84EAC4932281}"/>
    <w:embedBold r:id="rId2" w:fontKey="{8C0AB783-CDE5-4127-AE3B-3F6999A97BE7}"/>
    <w:embedItalic r:id="rId3" w:fontKey="{0209E379-8752-4668-88FB-DAD591AACFEC}"/>
    <w:embedBoldItalic r:id="rId4" w:fontKey="{4C46D743-E036-4401-8BE1-03D7470E8AFD}"/>
  </w:font>
  <w:font w:name="Arial Bold">
    <w:panose1 w:val="020B0704020202020204"/>
    <w:charset w:val="00"/>
    <w:family w:val="roman"/>
    <w:notTrueType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5" w:fontKey="{C3C76CEB-D37A-4056-A980-1C53F5FEA47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0D8A2105-C8E7-462A-8552-EA1001F1DAAC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D17B72A0-FC6D-4F2D-BA5D-E086A1A6CA0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79E0E52B-F3FB-4426-8043-E2BA351DE286}"/>
    <w:embedBold r:id="rId9" w:fontKey="{2D505C49-0D86-46F3-A7FE-EBC7F37D5B70}"/>
    <w:embedItalic r:id="rId10" w:fontKey="{8DE8CF48-33A8-4899-B210-551200BD1A50}"/>
    <w:embedBoldItalic r:id="rId11" w:fontKey="{7EAFD734-65DB-41CD-9CA5-FF700E688596}"/>
  </w:font>
  <w:font w:name="Swiss">
    <w:altName w:val="Courier New"/>
    <w:panose1 w:val="00000000000000000000"/>
    <w:charset w:val="00"/>
    <w:family w:val="swiss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2" w:fontKey="{ECD16433-74FB-44E6-9597-156C57FB780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FF59C4FB-2594-46A1-885B-8827ACC325C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4" w:fontKey="{40242239-B824-4ADC-AFDC-C5ACA7033BD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B45EBFF" w14:textId="77777777" w:rsidR="00975293" w:rsidRDefault="00975293" w:rsidP="00BD56E9">
      <w:r>
        <w:separator/>
      </w:r>
    </w:p>
  </w:footnote>
  <w:footnote w:type="continuationSeparator" w:id="0">
    <w:p w14:paraId="58157630" w14:textId="77777777" w:rsidR="00975293" w:rsidRDefault="00975293" w:rsidP="00BD56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5C012F" w14:textId="45311CC9" w:rsidR="0036292E" w:rsidRPr="00641EAB" w:rsidRDefault="00AA0F4F" w:rsidP="00663518">
    <w:pPr>
      <w:pStyle w:val="Header"/>
      <w:pBdr>
        <w:bottom w:val="single" w:sz="8" w:space="1" w:color="auto"/>
      </w:pBdr>
      <w:spacing w:after="240"/>
      <w:rPr>
        <w:b/>
      </w:rPr>
    </w:pPr>
    <w:r w:rsidRPr="00641EAB">
      <w:rPr>
        <w:rStyle w:val="PageNumber"/>
      </w:rPr>
      <w:fldChar w:fldCharType="begin"/>
    </w:r>
    <w:r w:rsidR="0036292E" w:rsidRPr="00641EAB">
      <w:rPr>
        <w:rStyle w:val="PageNumber"/>
      </w:rPr>
      <w:instrText xml:space="preserve"> PAGE </w:instrText>
    </w:r>
    <w:r w:rsidRPr="00641EAB">
      <w:rPr>
        <w:rStyle w:val="PageNumber"/>
      </w:rPr>
      <w:fldChar w:fldCharType="separate"/>
    </w:r>
    <w:r w:rsidR="006318E9">
      <w:rPr>
        <w:rStyle w:val="PageNumber"/>
        <w:noProof/>
      </w:rPr>
      <w:t>4</w:t>
    </w:r>
    <w:r w:rsidRPr="00641EAB">
      <w:rPr>
        <w:rStyle w:val="PageNumber"/>
      </w:rPr>
      <w:fldChar w:fldCharType="end"/>
    </w:r>
    <w:r w:rsidR="0036292E" w:rsidRPr="00641EAB">
      <w:rPr>
        <w:rStyle w:val="PageNumber"/>
      </w:rPr>
      <w:t xml:space="preserve">    </w:t>
    </w:r>
    <w:r w:rsidR="0036292E" w:rsidRPr="00641EAB">
      <w:rPr>
        <w:b/>
      </w:rPr>
      <w:t>Report of Standing Committee &amp; Other Reports &amp; Papers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631B51" w14:textId="37E62B94" w:rsidR="006318E9" w:rsidRPr="006318E9" w:rsidRDefault="00425C67">
    <w:pPr>
      <w:pStyle w:val="Header"/>
      <w:rPr>
        <w:b/>
      </w:rPr>
    </w:pPr>
    <w:r>
      <w:rPr>
        <w:b/>
      </w:rPr>
      <w:t xml:space="preserve">Extract from </w:t>
    </w:r>
    <w:r w:rsidR="006318E9" w:rsidRPr="006318E9">
      <w:rPr>
        <w:b/>
      </w:rPr>
      <w:t>Parental Leave Ordinance 2016</w:t>
    </w:r>
    <w:r>
      <w:rPr>
        <w:b/>
      </w:rPr>
      <w:t xml:space="preserve"> (Model Policy)</w:t>
    </w:r>
  </w:p>
  <w:p w14:paraId="5BABA2FB" w14:textId="77777777" w:rsidR="006318E9" w:rsidRDefault="006318E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2093F"/>
    <w:multiLevelType w:val="hybridMultilevel"/>
    <w:tmpl w:val="F5F66C60"/>
    <w:lvl w:ilvl="0" w:tplc="918ACACE">
      <w:start w:val="1"/>
      <w:numFmt w:val="decimal"/>
      <w:lvlText w:val="(%1)"/>
      <w:lvlJc w:val="left"/>
      <w:pPr>
        <w:ind w:left="930" w:hanging="57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781EED"/>
    <w:multiLevelType w:val="hybridMultilevel"/>
    <w:tmpl w:val="40AEAD32"/>
    <w:lvl w:ilvl="0" w:tplc="8A72A5B2">
      <w:start w:val="1"/>
      <w:numFmt w:val="lowerLetter"/>
      <w:lvlText w:val="(%1)"/>
      <w:lvlJc w:val="left"/>
      <w:pPr>
        <w:ind w:left="1137" w:hanging="57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647" w:hanging="360"/>
      </w:pPr>
    </w:lvl>
    <w:lvl w:ilvl="2" w:tplc="0C09001B" w:tentative="1">
      <w:start w:val="1"/>
      <w:numFmt w:val="lowerRoman"/>
      <w:lvlText w:val="%3."/>
      <w:lvlJc w:val="right"/>
      <w:pPr>
        <w:ind w:left="2367" w:hanging="180"/>
      </w:pPr>
    </w:lvl>
    <w:lvl w:ilvl="3" w:tplc="0C09000F" w:tentative="1">
      <w:start w:val="1"/>
      <w:numFmt w:val="decimal"/>
      <w:lvlText w:val="%4."/>
      <w:lvlJc w:val="left"/>
      <w:pPr>
        <w:ind w:left="3087" w:hanging="360"/>
      </w:pPr>
    </w:lvl>
    <w:lvl w:ilvl="4" w:tplc="0C090019" w:tentative="1">
      <w:start w:val="1"/>
      <w:numFmt w:val="lowerLetter"/>
      <w:lvlText w:val="%5."/>
      <w:lvlJc w:val="left"/>
      <w:pPr>
        <w:ind w:left="3807" w:hanging="360"/>
      </w:pPr>
    </w:lvl>
    <w:lvl w:ilvl="5" w:tplc="0C09001B" w:tentative="1">
      <w:start w:val="1"/>
      <w:numFmt w:val="lowerRoman"/>
      <w:lvlText w:val="%6."/>
      <w:lvlJc w:val="right"/>
      <w:pPr>
        <w:ind w:left="4527" w:hanging="180"/>
      </w:pPr>
    </w:lvl>
    <w:lvl w:ilvl="6" w:tplc="0C09000F" w:tentative="1">
      <w:start w:val="1"/>
      <w:numFmt w:val="decimal"/>
      <w:lvlText w:val="%7."/>
      <w:lvlJc w:val="left"/>
      <w:pPr>
        <w:ind w:left="5247" w:hanging="360"/>
      </w:pPr>
    </w:lvl>
    <w:lvl w:ilvl="7" w:tplc="0C090019" w:tentative="1">
      <w:start w:val="1"/>
      <w:numFmt w:val="lowerLetter"/>
      <w:lvlText w:val="%8."/>
      <w:lvlJc w:val="left"/>
      <w:pPr>
        <w:ind w:left="5967" w:hanging="360"/>
      </w:pPr>
    </w:lvl>
    <w:lvl w:ilvl="8" w:tplc="0C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02FB7632"/>
    <w:multiLevelType w:val="hybridMultilevel"/>
    <w:tmpl w:val="B0CAAF32"/>
    <w:lvl w:ilvl="0" w:tplc="BCA47F5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87635F"/>
    <w:multiLevelType w:val="hybridMultilevel"/>
    <w:tmpl w:val="813EB0AA"/>
    <w:lvl w:ilvl="0" w:tplc="C602CEE4">
      <w:start w:val="1"/>
      <w:numFmt w:val="decimal"/>
      <w:lvlText w:val="(%1)"/>
      <w:lvlJc w:val="left"/>
      <w:pPr>
        <w:ind w:left="930" w:hanging="57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8C2A9D"/>
    <w:multiLevelType w:val="hybridMultilevel"/>
    <w:tmpl w:val="78B89D74"/>
    <w:lvl w:ilvl="0" w:tplc="4E72D008">
      <w:start w:val="1"/>
      <w:numFmt w:val="lowerLetter"/>
      <w:lvlText w:val="(%1)"/>
      <w:lvlJc w:val="left"/>
      <w:pPr>
        <w:ind w:left="1137" w:hanging="57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647" w:hanging="360"/>
      </w:pPr>
    </w:lvl>
    <w:lvl w:ilvl="2" w:tplc="0C09001B" w:tentative="1">
      <w:start w:val="1"/>
      <w:numFmt w:val="lowerRoman"/>
      <w:lvlText w:val="%3."/>
      <w:lvlJc w:val="right"/>
      <w:pPr>
        <w:ind w:left="2367" w:hanging="180"/>
      </w:pPr>
    </w:lvl>
    <w:lvl w:ilvl="3" w:tplc="0C09000F" w:tentative="1">
      <w:start w:val="1"/>
      <w:numFmt w:val="decimal"/>
      <w:lvlText w:val="%4."/>
      <w:lvlJc w:val="left"/>
      <w:pPr>
        <w:ind w:left="3087" w:hanging="360"/>
      </w:pPr>
    </w:lvl>
    <w:lvl w:ilvl="4" w:tplc="0C090019" w:tentative="1">
      <w:start w:val="1"/>
      <w:numFmt w:val="lowerLetter"/>
      <w:lvlText w:val="%5."/>
      <w:lvlJc w:val="left"/>
      <w:pPr>
        <w:ind w:left="3807" w:hanging="360"/>
      </w:pPr>
    </w:lvl>
    <w:lvl w:ilvl="5" w:tplc="0C09001B" w:tentative="1">
      <w:start w:val="1"/>
      <w:numFmt w:val="lowerRoman"/>
      <w:lvlText w:val="%6."/>
      <w:lvlJc w:val="right"/>
      <w:pPr>
        <w:ind w:left="4527" w:hanging="180"/>
      </w:pPr>
    </w:lvl>
    <w:lvl w:ilvl="6" w:tplc="0C09000F" w:tentative="1">
      <w:start w:val="1"/>
      <w:numFmt w:val="decimal"/>
      <w:lvlText w:val="%7."/>
      <w:lvlJc w:val="left"/>
      <w:pPr>
        <w:ind w:left="5247" w:hanging="360"/>
      </w:pPr>
    </w:lvl>
    <w:lvl w:ilvl="7" w:tplc="0C090019" w:tentative="1">
      <w:start w:val="1"/>
      <w:numFmt w:val="lowerLetter"/>
      <w:lvlText w:val="%8."/>
      <w:lvlJc w:val="left"/>
      <w:pPr>
        <w:ind w:left="5967" w:hanging="360"/>
      </w:pPr>
    </w:lvl>
    <w:lvl w:ilvl="8" w:tplc="0C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115637CE"/>
    <w:multiLevelType w:val="hybridMultilevel"/>
    <w:tmpl w:val="1766EB4C"/>
    <w:lvl w:ilvl="0" w:tplc="B804FBDE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 Bold" w:hAnsi="Arial Bold" w:hint="default"/>
        <w:b/>
        <w:i w:val="0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024FB9"/>
    <w:multiLevelType w:val="hybridMultilevel"/>
    <w:tmpl w:val="3342F684"/>
    <w:lvl w:ilvl="0" w:tplc="F8928066">
      <w:start w:val="1"/>
      <w:numFmt w:val="decimal"/>
      <w:lvlText w:val="(%1)"/>
      <w:lvlJc w:val="left"/>
      <w:pPr>
        <w:ind w:left="930" w:hanging="57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685728"/>
    <w:multiLevelType w:val="hybridMultilevel"/>
    <w:tmpl w:val="D332C7F6"/>
    <w:lvl w:ilvl="0" w:tplc="50C2A85E">
      <w:start w:val="1"/>
      <w:numFmt w:val="lowerLetter"/>
      <w:lvlText w:val="(%1)"/>
      <w:lvlJc w:val="left"/>
      <w:pPr>
        <w:ind w:left="1137" w:hanging="57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647" w:hanging="360"/>
      </w:pPr>
    </w:lvl>
    <w:lvl w:ilvl="2" w:tplc="0C09001B" w:tentative="1">
      <w:start w:val="1"/>
      <w:numFmt w:val="lowerRoman"/>
      <w:lvlText w:val="%3."/>
      <w:lvlJc w:val="right"/>
      <w:pPr>
        <w:ind w:left="2367" w:hanging="180"/>
      </w:pPr>
    </w:lvl>
    <w:lvl w:ilvl="3" w:tplc="0C09000F" w:tentative="1">
      <w:start w:val="1"/>
      <w:numFmt w:val="decimal"/>
      <w:lvlText w:val="%4."/>
      <w:lvlJc w:val="left"/>
      <w:pPr>
        <w:ind w:left="3087" w:hanging="360"/>
      </w:pPr>
    </w:lvl>
    <w:lvl w:ilvl="4" w:tplc="0C090019" w:tentative="1">
      <w:start w:val="1"/>
      <w:numFmt w:val="lowerLetter"/>
      <w:lvlText w:val="%5."/>
      <w:lvlJc w:val="left"/>
      <w:pPr>
        <w:ind w:left="3807" w:hanging="360"/>
      </w:pPr>
    </w:lvl>
    <w:lvl w:ilvl="5" w:tplc="0C09001B" w:tentative="1">
      <w:start w:val="1"/>
      <w:numFmt w:val="lowerRoman"/>
      <w:lvlText w:val="%6."/>
      <w:lvlJc w:val="right"/>
      <w:pPr>
        <w:ind w:left="4527" w:hanging="180"/>
      </w:pPr>
    </w:lvl>
    <w:lvl w:ilvl="6" w:tplc="0C09000F" w:tentative="1">
      <w:start w:val="1"/>
      <w:numFmt w:val="decimal"/>
      <w:lvlText w:val="%7."/>
      <w:lvlJc w:val="left"/>
      <w:pPr>
        <w:ind w:left="5247" w:hanging="360"/>
      </w:pPr>
    </w:lvl>
    <w:lvl w:ilvl="7" w:tplc="0C090019" w:tentative="1">
      <w:start w:val="1"/>
      <w:numFmt w:val="lowerLetter"/>
      <w:lvlText w:val="%8."/>
      <w:lvlJc w:val="left"/>
      <w:pPr>
        <w:ind w:left="5967" w:hanging="360"/>
      </w:pPr>
    </w:lvl>
    <w:lvl w:ilvl="8" w:tplc="0C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19E81A95"/>
    <w:multiLevelType w:val="hybridMultilevel"/>
    <w:tmpl w:val="0A50D8D8"/>
    <w:lvl w:ilvl="0" w:tplc="7DBE4644">
      <w:start w:val="7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ascii="Arial Bold" w:hAnsi="Arial Bold" w:hint="default"/>
        <w:b/>
        <w:i w:val="0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F34854"/>
    <w:multiLevelType w:val="hybridMultilevel"/>
    <w:tmpl w:val="FCEA541C"/>
    <w:lvl w:ilvl="0" w:tplc="9E966668">
      <w:start w:val="1"/>
      <w:numFmt w:val="decimal"/>
      <w:lvlText w:val="(%1)"/>
      <w:lvlJc w:val="left"/>
      <w:pPr>
        <w:ind w:left="930" w:hanging="57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3E6B41"/>
    <w:multiLevelType w:val="hybridMultilevel"/>
    <w:tmpl w:val="B94C3C64"/>
    <w:lvl w:ilvl="0" w:tplc="A5DEE44C">
      <w:start w:val="1"/>
      <w:numFmt w:val="lowerLetter"/>
      <w:lvlText w:val="(%1)"/>
      <w:lvlJc w:val="left"/>
      <w:pPr>
        <w:ind w:left="1137" w:hanging="57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647" w:hanging="360"/>
      </w:pPr>
    </w:lvl>
    <w:lvl w:ilvl="2" w:tplc="0C09001B" w:tentative="1">
      <w:start w:val="1"/>
      <w:numFmt w:val="lowerRoman"/>
      <w:lvlText w:val="%3."/>
      <w:lvlJc w:val="right"/>
      <w:pPr>
        <w:ind w:left="2367" w:hanging="180"/>
      </w:pPr>
    </w:lvl>
    <w:lvl w:ilvl="3" w:tplc="0C09000F" w:tentative="1">
      <w:start w:val="1"/>
      <w:numFmt w:val="decimal"/>
      <w:lvlText w:val="%4."/>
      <w:lvlJc w:val="left"/>
      <w:pPr>
        <w:ind w:left="3087" w:hanging="360"/>
      </w:pPr>
    </w:lvl>
    <w:lvl w:ilvl="4" w:tplc="0C090019" w:tentative="1">
      <w:start w:val="1"/>
      <w:numFmt w:val="lowerLetter"/>
      <w:lvlText w:val="%5."/>
      <w:lvlJc w:val="left"/>
      <w:pPr>
        <w:ind w:left="3807" w:hanging="360"/>
      </w:pPr>
    </w:lvl>
    <w:lvl w:ilvl="5" w:tplc="0C09001B" w:tentative="1">
      <w:start w:val="1"/>
      <w:numFmt w:val="lowerRoman"/>
      <w:lvlText w:val="%6."/>
      <w:lvlJc w:val="right"/>
      <w:pPr>
        <w:ind w:left="4527" w:hanging="180"/>
      </w:pPr>
    </w:lvl>
    <w:lvl w:ilvl="6" w:tplc="0C09000F" w:tentative="1">
      <w:start w:val="1"/>
      <w:numFmt w:val="decimal"/>
      <w:lvlText w:val="%7."/>
      <w:lvlJc w:val="left"/>
      <w:pPr>
        <w:ind w:left="5247" w:hanging="360"/>
      </w:pPr>
    </w:lvl>
    <w:lvl w:ilvl="7" w:tplc="0C090019" w:tentative="1">
      <w:start w:val="1"/>
      <w:numFmt w:val="lowerLetter"/>
      <w:lvlText w:val="%8."/>
      <w:lvlJc w:val="left"/>
      <w:pPr>
        <w:ind w:left="5967" w:hanging="360"/>
      </w:pPr>
    </w:lvl>
    <w:lvl w:ilvl="8" w:tplc="0C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 w15:restartNumberingAfterBreak="0">
    <w:nsid w:val="25B00495"/>
    <w:multiLevelType w:val="hybridMultilevel"/>
    <w:tmpl w:val="26F857B4"/>
    <w:lvl w:ilvl="0" w:tplc="08F05924">
      <w:start w:val="1"/>
      <w:numFmt w:val="lowerLetter"/>
      <w:lvlText w:val="(%1)"/>
      <w:lvlJc w:val="left"/>
      <w:pPr>
        <w:ind w:left="1137" w:hanging="57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647" w:hanging="360"/>
      </w:pPr>
    </w:lvl>
    <w:lvl w:ilvl="2" w:tplc="0C09001B" w:tentative="1">
      <w:start w:val="1"/>
      <w:numFmt w:val="lowerRoman"/>
      <w:lvlText w:val="%3."/>
      <w:lvlJc w:val="right"/>
      <w:pPr>
        <w:ind w:left="2367" w:hanging="180"/>
      </w:pPr>
    </w:lvl>
    <w:lvl w:ilvl="3" w:tplc="0C09000F" w:tentative="1">
      <w:start w:val="1"/>
      <w:numFmt w:val="decimal"/>
      <w:lvlText w:val="%4."/>
      <w:lvlJc w:val="left"/>
      <w:pPr>
        <w:ind w:left="3087" w:hanging="360"/>
      </w:pPr>
    </w:lvl>
    <w:lvl w:ilvl="4" w:tplc="0C090019" w:tentative="1">
      <w:start w:val="1"/>
      <w:numFmt w:val="lowerLetter"/>
      <w:lvlText w:val="%5."/>
      <w:lvlJc w:val="left"/>
      <w:pPr>
        <w:ind w:left="3807" w:hanging="360"/>
      </w:pPr>
    </w:lvl>
    <w:lvl w:ilvl="5" w:tplc="0C09001B" w:tentative="1">
      <w:start w:val="1"/>
      <w:numFmt w:val="lowerRoman"/>
      <w:lvlText w:val="%6."/>
      <w:lvlJc w:val="right"/>
      <w:pPr>
        <w:ind w:left="4527" w:hanging="180"/>
      </w:pPr>
    </w:lvl>
    <w:lvl w:ilvl="6" w:tplc="0C09000F" w:tentative="1">
      <w:start w:val="1"/>
      <w:numFmt w:val="decimal"/>
      <w:lvlText w:val="%7."/>
      <w:lvlJc w:val="left"/>
      <w:pPr>
        <w:ind w:left="5247" w:hanging="360"/>
      </w:pPr>
    </w:lvl>
    <w:lvl w:ilvl="7" w:tplc="0C090019" w:tentative="1">
      <w:start w:val="1"/>
      <w:numFmt w:val="lowerLetter"/>
      <w:lvlText w:val="%8."/>
      <w:lvlJc w:val="left"/>
      <w:pPr>
        <w:ind w:left="5967" w:hanging="360"/>
      </w:pPr>
    </w:lvl>
    <w:lvl w:ilvl="8" w:tplc="0C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301F61CD"/>
    <w:multiLevelType w:val="hybridMultilevel"/>
    <w:tmpl w:val="FB0C833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5577EC9"/>
    <w:multiLevelType w:val="hybridMultilevel"/>
    <w:tmpl w:val="7286E1CC"/>
    <w:lvl w:ilvl="0" w:tplc="22601BD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 Bold" w:hAnsi="Arial Bold" w:hint="default"/>
        <w:b/>
        <w:i w:val="0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6581CAD"/>
    <w:multiLevelType w:val="hybridMultilevel"/>
    <w:tmpl w:val="222EAB78"/>
    <w:lvl w:ilvl="0" w:tplc="3662A122">
      <w:start w:val="1"/>
      <w:numFmt w:val="decimal"/>
      <w:lvlText w:val="(%1)"/>
      <w:lvlJc w:val="left"/>
      <w:pPr>
        <w:ind w:left="924" w:hanging="564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A735B5"/>
    <w:multiLevelType w:val="hybridMultilevel"/>
    <w:tmpl w:val="5EC8AE0E"/>
    <w:lvl w:ilvl="0" w:tplc="C7187838">
      <w:start w:val="1"/>
      <w:numFmt w:val="decimal"/>
      <w:lvlText w:val="(%1)"/>
      <w:lvlJc w:val="left"/>
      <w:pPr>
        <w:ind w:left="930" w:hanging="57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37F1E32"/>
    <w:multiLevelType w:val="hybridMultilevel"/>
    <w:tmpl w:val="69369602"/>
    <w:lvl w:ilvl="0" w:tplc="4C747EF8">
      <w:start w:val="1"/>
      <w:numFmt w:val="decimal"/>
      <w:lvlText w:val="(%1)"/>
      <w:lvlJc w:val="left"/>
      <w:pPr>
        <w:ind w:left="930" w:hanging="57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48858D0"/>
    <w:multiLevelType w:val="hybridMultilevel"/>
    <w:tmpl w:val="D2B892B2"/>
    <w:lvl w:ilvl="0" w:tplc="20FCEE62">
      <w:start w:val="1"/>
      <w:numFmt w:val="lowerLetter"/>
      <w:lvlText w:val="(%1)"/>
      <w:lvlJc w:val="left"/>
      <w:pPr>
        <w:ind w:left="1137" w:hanging="57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647" w:hanging="360"/>
      </w:pPr>
    </w:lvl>
    <w:lvl w:ilvl="2" w:tplc="0C09001B" w:tentative="1">
      <w:start w:val="1"/>
      <w:numFmt w:val="lowerRoman"/>
      <w:lvlText w:val="%3."/>
      <w:lvlJc w:val="right"/>
      <w:pPr>
        <w:ind w:left="2367" w:hanging="180"/>
      </w:pPr>
    </w:lvl>
    <w:lvl w:ilvl="3" w:tplc="0C09000F" w:tentative="1">
      <w:start w:val="1"/>
      <w:numFmt w:val="decimal"/>
      <w:lvlText w:val="%4."/>
      <w:lvlJc w:val="left"/>
      <w:pPr>
        <w:ind w:left="3087" w:hanging="360"/>
      </w:pPr>
    </w:lvl>
    <w:lvl w:ilvl="4" w:tplc="0C090019" w:tentative="1">
      <w:start w:val="1"/>
      <w:numFmt w:val="lowerLetter"/>
      <w:lvlText w:val="%5."/>
      <w:lvlJc w:val="left"/>
      <w:pPr>
        <w:ind w:left="3807" w:hanging="360"/>
      </w:pPr>
    </w:lvl>
    <w:lvl w:ilvl="5" w:tplc="0C09001B" w:tentative="1">
      <w:start w:val="1"/>
      <w:numFmt w:val="lowerRoman"/>
      <w:lvlText w:val="%6."/>
      <w:lvlJc w:val="right"/>
      <w:pPr>
        <w:ind w:left="4527" w:hanging="180"/>
      </w:pPr>
    </w:lvl>
    <w:lvl w:ilvl="6" w:tplc="0C09000F" w:tentative="1">
      <w:start w:val="1"/>
      <w:numFmt w:val="decimal"/>
      <w:lvlText w:val="%7."/>
      <w:lvlJc w:val="left"/>
      <w:pPr>
        <w:ind w:left="5247" w:hanging="360"/>
      </w:pPr>
    </w:lvl>
    <w:lvl w:ilvl="7" w:tplc="0C090019" w:tentative="1">
      <w:start w:val="1"/>
      <w:numFmt w:val="lowerLetter"/>
      <w:lvlText w:val="%8."/>
      <w:lvlJc w:val="left"/>
      <w:pPr>
        <w:ind w:left="5967" w:hanging="360"/>
      </w:pPr>
    </w:lvl>
    <w:lvl w:ilvl="8" w:tplc="0C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 w15:restartNumberingAfterBreak="0">
    <w:nsid w:val="46697AE5"/>
    <w:multiLevelType w:val="hybridMultilevel"/>
    <w:tmpl w:val="01C43366"/>
    <w:lvl w:ilvl="0" w:tplc="C11604A2">
      <w:start w:val="1"/>
      <w:numFmt w:val="lowerLetter"/>
      <w:lvlText w:val="(%1)"/>
      <w:lvlJc w:val="left"/>
      <w:pPr>
        <w:ind w:left="1137" w:hanging="57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647" w:hanging="360"/>
      </w:pPr>
    </w:lvl>
    <w:lvl w:ilvl="2" w:tplc="0C09001B" w:tentative="1">
      <w:start w:val="1"/>
      <w:numFmt w:val="lowerRoman"/>
      <w:lvlText w:val="%3."/>
      <w:lvlJc w:val="right"/>
      <w:pPr>
        <w:ind w:left="2367" w:hanging="180"/>
      </w:pPr>
    </w:lvl>
    <w:lvl w:ilvl="3" w:tplc="0C09000F" w:tentative="1">
      <w:start w:val="1"/>
      <w:numFmt w:val="decimal"/>
      <w:lvlText w:val="%4."/>
      <w:lvlJc w:val="left"/>
      <w:pPr>
        <w:ind w:left="3087" w:hanging="360"/>
      </w:pPr>
    </w:lvl>
    <w:lvl w:ilvl="4" w:tplc="0C090019" w:tentative="1">
      <w:start w:val="1"/>
      <w:numFmt w:val="lowerLetter"/>
      <w:lvlText w:val="%5."/>
      <w:lvlJc w:val="left"/>
      <w:pPr>
        <w:ind w:left="3807" w:hanging="360"/>
      </w:pPr>
    </w:lvl>
    <w:lvl w:ilvl="5" w:tplc="0C09001B" w:tentative="1">
      <w:start w:val="1"/>
      <w:numFmt w:val="lowerRoman"/>
      <w:lvlText w:val="%6."/>
      <w:lvlJc w:val="right"/>
      <w:pPr>
        <w:ind w:left="4527" w:hanging="180"/>
      </w:pPr>
    </w:lvl>
    <w:lvl w:ilvl="6" w:tplc="0C09000F" w:tentative="1">
      <w:start w:val="1"/>
      <w:numFmt w:val="decimal"/>
      <w:lvlText w:val="%7."/>
      <w:lvlJc w:val="left"/>
      <w:pPr>
        <w:ind w:left="5247" w:hanging="360"/>
      </w:pPr>
    </w:lvl>
    <w:lvl w:ilvl="7" w:tplc="0C090019" w:tentative="1">
      <w:start w:val="1"/>
      <w:numFmt w:val="lowerLetter"/>
      <w:lvlText w:val="%8."/>
      <w:lvlJc w:val="left"/>
      <w:pPr>
        <w:ind w:left="5967" w:hanging="360"/>
      </w:pPr>
    </w:lvl>
    <w:lvl w:ilvl="8" w:tplc="0C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 w15:restartNumberingAfterBreak="0">
    <w:nsid w:val="48036E3C"/>
    <w:multiLevelType w:val="hybridMultilevel"/>
    <w:tmpl w:val="4754CFD2"/>
    <w:lvl w:ilvl="0" w:tplc="B66C0252">
      <w:start w:val="1"/>
      <w:numFmt w:val="lowerLetter"/>
      <w:lvlText w:val="(%1)"/>
      <w:lvlJc w:val="left"/>
      <w:pPr>
        <w:ind w:left="1137" w:hanging="57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647" w:hanging="360"/>
      </w:pPr>
    </w:lvl>
    <w:lvl w:ilvl="2" w:tplc="0C09001B" w:tentative="1">
      <w:start w:val="1"/>
      <w:numFmt w:val="lowerRoman"/>
      <w:lvlText w:val="%3."/>
      <w:lvlJc w:val="right"/>
      <w:pPr>
        <w:ind w:left="2367" w:hanging="180"/>
      </w:pPr>
    </w:lvl>
    <w:lvl w:ilvl="3" w:tplc="0C09000F" w:tentative="1">
      <w:start w:val="1"/>
      <w:numFmt w:val="decimal"/>
      <w:lvlText w:val="%4."/>
      <w:lvlJc w:val="left"/>
      <w:pPr>
        <w:ind w:left="3087" w:hanging="360"/>
      </w:pPr>
    </w:lvl>
    <w:lvl w:ilvl="4" w:tplc="0C090019" w:tentative="1">
      <w:start w:val="1"/>
      <w:numFmt w:val="lowerLetter"/>
      <w:lvlText w:val="%5."/>
      <w:lvlJc w:val="left"/>
      <w:pPr>
        <w:ind w:left="3807" w:hanging="360"/>
      </w:pPr>
    </w:lvl>
    <w:lvl w:ilvl="5" w:tplc="0C09001B" w:tentative="1">
      <w:start w:val="1"/>
      <w:numFmt w:val="lowerRoman"/>
      <w:lvlText w:val="%6."/>
      <w:lvlJc w:val="right"/>
      <w:pPr>
        <w:ind w:left="4527" w:hanging="180"/>
      </w:pPr>
    </w:lvl>
    <w:lvl w:ilvl="6" w:tplc="0C09000F" w:tentative="1">
      <w:start w:val="1"/>
      <w:numFmt w:val="decimal"/>
      <w:lvlText w:val="%7."/>
      <w:lvlJc w:val="left"/>
      <w:pPr>
        <w:ind w:left="5247" w:hanging="360"/>
      </w:pPr>
    </w:lvl>
    <w:lvl w:ilvl="7" w:tplc="0C090019" w:tentative="1">
      <w:start w:val="1"/>
      <w:numFmt w:val="lowerLetter"/>
      <w:lvlText w:val="%8."/>
      <w:lvlJc w:val="left"/>
      <w:pPr>
        <w:ind w:left="5967" w:hanging="360"/>
      </w:pPr>
    </w:lvl>
    <w:lvl w:ilvl="8" w:tplc="0C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 w15:restartNumberingAfterBreak="0">
    <w:nsid w:val="4E6E2A13"/>
    <w:multiLevelType w:val="hybridMultilevel"/>
    <w:tmpl w:val="9E9656F4"/>
    <w:lvl w:ilvl="0" w:tplc="FC8C4CA4">
      <w:start w:val="5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ascii="Arial Bold" w:hAnsi="Arial Bold" w:hint="default"/>
        <w:b/>
        <w:i w:val="0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F274EFF"/>
    <w:multiLevelType w:val="hybridMultilevel"/>
    <w:tmpl w:val="290CF950"/>
    <w:lvl w:ilvl="0" w:tplc="14DA34A6">
      <w:start w:val="1"/>
      <w:numFmt w:val="lowerLetter"/>
      <w:lvlText w:val="(%1)"/>
      <w:lvlJc w:val="left"/>
      <w:pPr>
        <w:ind w:left="1137" w:hanging="57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647" w:hanging="360"/>
      </w:pPr>
    </w:lvl>
    <w:lvl w:ilvl="2" w:tplc="0C09001B" w:tentative="1">
      <w:start w:val="1"/>
      <w:numFmt w:val="lowerRoman"/>
      <w:lvlText w:val="%3."/>
      <w:lvlJc w:val="right"/>
      <w:pPr>
        <w:ind w:left="2367" w:hanging="180"/>
      </w:pPr>
    </w:lvl>
    <w:lvl w:ilvl="3" w:tplc="0C09000F" w:tentative="1">
      <w:start w:val="1"/>
      <w:numFmt w:val="decimal"/>
      <w:lvlText w:val="%4."/>
      <w:lvlJc w:val="left"/>
      <w:pPr>
        <w:ind w:left="3087" w:hanging="360"/>
      </w:pPr>
    </w:lvl>
    <w:lvl w:ilvl="4" w:tplc="0C090019" w:tentative="1">
      <w:start w:val="1"/>
      <w:numFmt w:val="lowerLetter"/>
      <w:lvlText w:val="%5."/>
      <w:lvlJc w:val="left"/>
      <w:pPr>
        <w:ind w:left="3807" w:hanging="360"/>
      </w:pPr>
    </w:lvl>
    <w:lvl w:ilvl="5" w:tplc="0C09001B" w:tentative="1">
      <w:start w:val="1"/>
      <w:numFmt w:val="lowerRoman"/>
      <w:lvlText w:val="%6."/>
      <w:lvlJc w:val="right"/>
      <w:pPr>
        <w:ind w:left="4527" w:hanging="180"/>
      </w:pPr>
    </w:lvl>
    <w:lvl w:ilvl="6" w:tplc="0C09000F" w:tentative="1">
      <w:start w:val="1"/>
      <w:numFmt w:val="decimal"/>
      <w:lvlText w:val="%7."/>
      <w:lvlJc w:val="left"/>
      <w:pPr>
        <w:ind w:left="5247" w:hanging="360"/>
      </w:pPr>
    </w:lvl>
    <w:lvl w:ilvl="7" w:tplc="0C090019" w:tentative="1">
      <w:start w:val="1"/>
      <w:numFmt w:val="lowerLetter"/>
      <w:lvlText w:val="%8."/>
      <w:lvlJc w:val="left"/>
      <w:pPr>
        <w:ind w:left="5967" w:hanging="360"/>
      </w:pPr>
    </w:lvl>
    <w:lvl w:ilvl="8" w:tplc="0C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 w15:restartNumberingAfterBreak="0">
    <w:nsid w:val="5243263B"/>
    <w:multiLevelType w:val="hybridMultilevel"/>
    <w:tmpl w:val="BBEAB5BA"/>
    <w:lvl w:ilvl="0" w:tplc="A72E3FD8">
      <w:start w:val="3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ascii="Arial Bold" w:hAnsi="Arial Bold" w:hint="default"/>
        <w:b/>
        <w:i w:val="0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2B119FC"/>
    <w:multiLevelType w:val="hybridMultilevel"/>
    <w:tmpl w:val="74AC7A9E"/>
    <w:lvl w:ilvl="0" w:tplc="48D6D0A2">
      <w:start w:val="1"/>
      <w:numFmt w:val="lowerLetter"/>
      <w:lvlText w:val="(%1)"/>
      <w:lvlJc w:val="left"/>
      <w:pPr>
        <w:ind w:left="1137" w:hanging="57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647" w:hanging="360"/>
      </w:pPr>
    </w:lvl>
    <w:lvl w:ilvl="2" w:tplc="0C09001B" w:tentative="1">
      <w:start w:val="1"/>
      <w:numFmt w:val="lowerRoman"/>
      <w:lvlText w:val="%3."/>
      <w:lvlJc w:val="right"/>
      <w:pPr>
        <w:ind w:left="2367" w:hanging="180"/>
      </w:pPr>
    </w:lvl>
    <w:lvl w:ilvl="3" w:tplc="0C09000F" w:tentative="1">
      <w:start w:val="1"/>
      <w:numFmt w:val="decimal"/>
      <w:lvlText w:val="%4."/>
      <w:lvlJc w:val="left"/>
      <w:pPr>
        <w:ind w:left="3087" w:hanging="360"/>
      </w:pPr>
    </w:lvl>
    <w:lvl w:ilvl="4" w:tplc="0C090019" w:tentative="1">
      <w:start w:val="1"/>
      <w:numFmt w:val="lowerLetter"/>
      <w:lvlText w:val="%5."/>
      <w:lvlJc w:val="left"/>
      <w:pPr>
        <w:ind w:left="3807" w:hanging="360"/>
      </w:pPr>
    </w:lvl>
    <w:lvl w:ilvl="5" w:tplc="0C09001B" w:tentative="1">
      <w:start w:val="1"/>
      <w:numFmt w:val="lowerRoman"/>
      <w:lvlText w:val="%6."/>
      <w:lvlJc w:val="right"/>
      <w:pPr>
        <w:ind w:left="4527" w:hanging="180"/>
      </w:pPr>
    </w:lvl>
    <w:lvl w:ilvl="6" w:tplc="0C09000F" w:tentative="1">
      <w:start w:val="1"/>
      <w:numFmt w:val="decimal"/>
      <w:lvlText w:val="%7."/>
      <w:lvlJc w:val="left"/>
      <w:pPr>
        <w:ind w:left="5247" w:hanging="360"/>
      </w:pPr>
    </w:lvl>
    <w:lvl w:ilvl="7" w:tplc="0C090019" w:tentative="1">
      <w:start w:val="1"/>
      <w:numFmt w:val="lowerLetter"/>
      <w:lvlText w:val="%8."/>
      <w:lvlJc w:val="left"/>
      <w:pPr>
        <w:ind w:left="5967" w:hanging="360"/>
      </w:pPr>
    </w:lvl>
    <w:lvl w:ilvl="8" w:tplc="0C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 w15:restartNumberingAfterBreak="0">
    <w:nsid w:val="54D54297"/>
    <w:multiLevelType w:val="hybridMultilevel"/>
    <w:tmpl w:val="19764212"/>
    <w:lvl w:ilvl="0" w:tplc="43E4D99E">
      <w:start w:val="1"/>
      <w:numFmt w:val="decimal"/>
      <w:pStyle w:val="ListParagraph"/>
      <w:lvlText w:val="%1."/>
      <w:lvlJc w:val="left"/>
      <w:pPr>
        <w:ind w:left="360" w:hanging="360"/>
      </w:pPr>
      <w:rPr>
        <w:rFonts w:ascii="Arial Bold" w:hAnsi="Arial Bold" w:hint="default"/>
        <w:b/>
        <w:i w:val="0"/>
        <w:sz w:val="22"/>
      </w:r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56EF5E41"/>
    <w:multiLevelType w:val="hybridMultilevel"/>
    <w:tmpl w:val="51942D90"/>
    <w:lvl w:ilvl="0" w:tplc="8E0E2802">
      <w:start w:val="1"/>
      <w:numFmt w:val="lowerLetter"/>
      <w:lvlText w:val="(%1)"/>
      <w:lvlJc w:val="left"/>
      <w:pPr>
        <w:ind w:left="1137" w:hanging="57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647" w:hanging="360"/>
      </w:pPr>
    </w:lvl>
    <w:lvl w:ilvl="2" w:tplc="0C09001B" w:tentative="1">
      <w:start w:val="1"/>
      <w:numFmt w:val="lowerRoman"/>
      <w:lvlText w:val="%3."/>
      <w:lvlJc w:val="right"/>
      <w:pPr>
        <w:ind w:left="2367" w:hanging="180"/>
      </w:pPr>
    </w:lvl>
    <w:lvl w:ilvl="3" w:tplc="0C09000F" w:tentative="1">
      <w:start w:val="1"/>
      <w:numFmt w:val="decimal"/>
      <w:lvlText w:val="%4."/>
      <w:lvlJc w:val="left"/>
      <w:pPr>
        <w:ind w:left="3087" w:hanging="360"/>
      </w:pPr>
    </w:lvl>
    <w:lvl w:ilvl="4" w:tplc="0C090019" w:tentative="1">
      <w:start w:val="1"/>
      <w:numFmt w:val="lowerLetter"/>
      <w:lvlText w:val="%5."/>
      <w:lvlJc w:val="left"/>
      <w:pPr>
        <w:ind w:left="3807" w:hanging="360"/>
      </w:pPr>
    </w:lvl>
    <w:lvl w:ilvl="5" w:tplc="0C09001B" w:tentative="1">
      <w:start w:val="1"/>
      <w:numFmt w:val="lowerRoman"/>
      <w:lvlText w:val="%6."/>
      <w:lvlJc w:val="right"/>
      <w:pPr>
        <w:ind w:left="4527" w:hanging="180"/>
      </w:pPr>
    </w:lvl>
    <w:lvl w:ilvl="6" w:tplc="0C09000F" w:tentative="1">
      <w:start w:val="1"/>
      <w:numFmt w:val="decimal"/>
      <w:lvlText w:val="%7."/>
      <w:lvlJc w:val="left"/>
      <w:pPr>
        <w:ind w:left="5247" w:hanging="360"/>
      </w:pPr>
    </w:lvl>
    <w:lvl w:ilvl="7" w:tplc="0C090019" w:tentative="1">
      <w:start w:val="1"/>
      <w:numFmt w:val="lowerLetter"/>
      <w:lvlText w:val="%8."/>
      <w:lvlJc w:val="left"/>
      <w:pPr>
        <w:ind w:left="5967" w:hanging="360"/>
      </w:pPr>
    </w:lvl>
    <w:lvl w:ilvl="8" w:tplc="0C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 w15:restartNumberingAfterBreak="0">
    <w:nsid w:val="57D255A2"/>
    <w:multiLevelType w:val="hybridMultilevel"/>
    <w:tmpl w:val="A6C096EE"/>
    <w:lvl w:ilvl="0" w:tplc="7A8A610C">
      <w:start w:val="1"/>
      <w:numFmt w:val="decimal"/>
      <w:lvlText w:val="(%1)"/>
      <w:lvlJc w:val="left"/>
      <w:pPr>
        <w:ind w:left="930" w:hanging="57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A413F65"/>
    <w:multiLevelType w:val="hybridMultilevel"/>
    <w:tmpl w:val="1020F9BE"/>
    <w:lvl w:ilvl="0" w:tplc="EFBE0A36">
      <w:start w:val="1"/>
      <w:numFmt w:val="lowerRoman"/>
      <w:lvlText w:val="(%1)"/>
      <w:lvlJc w:val="left"/>
      <w:pPr>
        <w:ind w:left="1854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214" w:hanging="360"/>
      </w:pPr>
    </w:lvl>
    <w:lvl w:ilvl="2" w:tplc="0C09001B" w:tentative="1">
      <w:start w:val="1"/>
      <w:numFmt w:val="lowerRoman"/>
      <w:lvlText w:val="%3."/>
      <w:lvlJc w:val="right"/>
      <w:pPr>
        <w:ind w:left="2934" w:hanging="180"/>
      </w:pPr>
    </w:lvl>
    <w:lvl w:ilvl="3" w:tplc="0C09000F" w:tentative="1">
      <w:start w:val="1"/>
      <w:numFmt w:val="decimal"/>
      <w:lvlText w:val="%4."/>
      <w:lvlJc w:val="left"/>
      <w:pPr>
        <w:ind w:left="3654" w:hanging="360"/>
      </w:pPr>
    </w:lvl>
    <w:lvl w:ilvl="4" w:tplc="0C090019" w:tentative="1">
      <w:start w:val="1"/>
      <w:numFmt w:val="lowerLetter"/>
      <w:lvlText w:val="%5."/>
      <w:lvlJc w:val="left"/>
      <w:pPr>
        <w:ind w:left="4374" w:hanging="360"/>
      </w:pPr>
    </w:lvl>
    <w:lvl w:ilvl="5" w:tplc="0C09001B" w:tentative="1">
      <w:start w:val="1"/>
      <w:numFmt w:val="lowerRoman"/>
      <w:lvlText w:val="%6."/>
      <w:lvlJc w:val="right"/>
      <w:pPr>
        <w:ind w:left="5094" w:hanging="180"/>
      </w:pPr>
    </w:lvl>
    <w:lvl w:ilvl="6" w:tplc="0C09000F" w:tentative="1">
      <w:start w:val="1"/>
      <w:numFmt w:val="decimal"/>
      <w:lvlText w:val="%7."/>
      <w:lvlJc w:val="left"/>
      <w:pPr>
        <w:ind w:left="5814" w:hanging="360"/>
      </w:pPr>
    </w:lvl>
    <w:lvl w:ilvl="7" w:tplc="0C090019" w:tentative="1">
      <w:start w:val="1"/>
      <w:numFmt w:val="lowerLetter"/>
      <w:lvlText w:val="%8."/>
      <w:lvlJc w:val="left"/>
      <w:pPr>
        <w:ind w:left="6534" w:hanging="360"/>
      </w:pPr>
    </w:lvl>
    <w:lvl w:ilvl="8" w:tplc="0C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8" w15:restartNumberingAfterBreak="0">
    <w:nsid w:val="5E7455F7"/>
    <w:multiLevelType w:val="hybridMultilevel"/>
    <w:tmpl w:val="5DFA92D4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6378497D"/>
    <w:multiLevelType w:val="hybridMultilevel"/>
    <w:tmpl w:val="67662F02"/>
    <w:lvl w:ilvl="0" w:tplc="E2F2220C">
      <w:start w:val="1"/>
      <w:numFmt w:val="lowerLetter"/>
      <w:lvlText w:val="(%1)"/>
      <w:lvlJc w:val="left"/>
      <w:pPr>
        <w:ind w:left="1137" w:hanging="57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647" w:hanging="360"/>
      </w:pPr>
    </w:lvl>
    <w:lvl w:ilvl="2" w:tplc="0C09001B" w:tentative="1">
      <w:start w:val="1"/>
      <w:numFmt w:val="lowerRoman"/>
      <w:lvlText w:val="%3."/>
      <w:lvlJc w:val="right"/>
      <w:pPr>
        <w:ind w:left="2367" w:hanging="180"/>
      </w:pPr>
    </w:lvl>
    <w:lvl w:ilvl="3" w:tplc="0C09000F" w:tentative="1">
      <w:start w:val="1"/>
      <w:numFmt w:val="decimal"/>
      <w:lvlText w:val="%4."/>
      <w:lvlJc w:val="left"/>
      <w:pPr>
        <w:ind w:left="3087" w:hanging="360"/>
      </w:pPr>
    </w:lvl>
    <w:lvl w:ilvl="4" w:tplc="0C090019" w:tentative="1">
      <w:start w:val="1"/>
      <w:numFmt w:val="lowerLetter"/>
      <w:lvlText w:val="%5."/>
      <w:lvlJc w:val="left"/>
      <w:pPr>
        <w:ind w:left="3807" w:hanging="360"/>
      </w:pPr>
    </w:lvl>
    <w:lvl w:ilvl="5" w:tplc="0C09001B" w:tentative="1">
      <w:start w:val="1"/>
      <w:numFmt w:val="lowerRoman"/>
      <w:lvlText w:val="%6."/>
      <w:lvlJc w:val="right"/>
      <w:pPr>
        <w:ind w:left="4527" w:hanging="180"/>
      </w:pPr>
    </w:lvl>
    <w:lvl w:ilvl="6" w:tplc="0C09000F" w:tentative="1">
      <w:start w:val="1"/>
      <w:numFmt w:val="decimal"/>
      <w:lvlText w:val="%7."/>
      <w:lvlJc w:val="left"/>
      <w:pPr>
        <w:ind w:left="5247" w:hanging="360"/>
      </w:pPr>
    </w:lvl>
    <w:lvl w:ilvl="7" w:tplc="0C090019" w:tentative="1">
      <w:start w:val="1"/>
      <w:numFmt w:val="lowerLetter"/>
      <w:lvlText w:val="%8."/>
      <w:lvlJc w:val="left"/>
      <w:pPr>
        <w:ind w:left="5967" w:hanging="360"/>
      </w:pPr>
    </w:lvl>
    <w:lvl w:ilvl="8" w:tplc="0C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0" w15:restartNumberingAfterBreak="0">
    <w:nsid w:val="648B76C1"/>
    <w:multiLevelType w:val="hybridMultilevel"/>
    <w:tmpl w:val="80BE86C2"/>
    <w:lvl w:ilvl="0" w:tplc="0FE6344A">
      <w:start w:val="1"/>
      <w:numFmt w:val="lowerLetter"/>
      <w:lvlText w:val="(%1)"/>
      <w:lvlJc w:val="left"/>
      <w:pPr>
        <w:ind w:left="1137" w:hanging="57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647" w:hanging="360"/>
      </w:pPr>
    </w:lvl>
    <w:lvl w:ilvl="2" w:tplc="0C09001B" w:tentative="1">
      <w:start w:val="1"/>
      <w:numFmt w:val="lowerRoman"/>
      <w:lvlText w:val="%3."/>
      <w:lvlJc w:val="right"/>
      <w:pPr>
        <w:ind w:left="2367" w:hanging="180"/>
      </w:pPr>
    </w:lvl>
    <w:lvl w:ilvl="3" w:tplc="0C09000F" w:tentative="1">
      <w:start w:val="1"/>
      <w:numFmt w:val="decimal"/>
      <w:lvlText w:val="%4."/>
      <w:lvlJc w:val="left"/>
      <w:pPr>
        <w:ind w:left="3087" w:hanging="360"/>
      </w:pPr>
    </w:lvl>
    <w:lvl w:ilvl="4" w:tplc="0C090019" w:tentative="1">
      <w:start w:val="1"/>
      <w:numFmt w:val="lowerLetter"/>
      <w:lvlText w:val="%5."/>
      <w:lvlJc w:val="left"/>
      <w:pPr>
        <w:ind w:left="3807" w:hanging="360"/>
      </w:pPr>
    </w:lvl>
    <w:lvl w:ilvl="5" w:tplc="0C09001B" w:tentative="1">
      <w:start w:val="1"/>
      <w:numFmt w:val="lowerRoman"/>
      <w:lvlText w:val="%6."/>
      <w:lvlJc w:val="right"/>
      <w:pPr>
        <w:ind w:left="4527" w:hanging="180"/>
      </w:pPr>
    </w:lvl>
    <w:lvl w:ilvl="6" w:tplc="0C09000F" w:tentative="1">
      <w:start w:val="1"/>
      <w:numFmt w:val="decimal"/>
      <w:lvlText w:val="%7."/>
      <w:lvlJc w:val="left"/>
      <w:pPr>
        <w:ind w:left="5247" w:hanging="360"/>
      </w:pPr>
    </w:lvl>
    <w:lvl w:ilvl="7" w:tplc="0C090019" w:tentative="1">
      <w:start w:val="1"/>
      <w:numFmt w:val="lowerLetter"/>
      <w:lvlText w:val="%8."/>
      <w:lvlJc w:val="left"/>
      <w:pPr>
        <w:ind w:left="5967" w:hanging="360"/>
      </w:pPr>
    </w:lvl>
    <w:lvl w:ilvl="8" w:tplc="0C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1" w15:restartNumberingAfterBreak="0">
    <w:nsid w:val="66092EC6"/>
    <w:multiLevelType w:val="hybridMultilevel"/>
    <w:tmpl w:val="CB5AB634"/>
    <w:lvl w:ilvl="0" w:tplc="4C98F94E">
      <w:start w:val="1"/>
      <w:numFmt w:val="decimal"/>
      <w:lvlText w:val="(%1)"/>
      <w:lvlJc w:val="left"/>
      <w:pPr>
        <w:ind w:left="930" w:hanging="57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82531D6"/>
    <w:multiLevelType w:val="hybridMultilevel"/>
    <w:tmpl w:val="B908E1BC"/>
    <w:lvl w:ilvl="0" w:tplc="F3883446">
      <w:start w:val="1"/>
      <w:numFmt w:val="decimal"/>
      <w:lvlText w:val="(%1)"/>
      <w:lvlJc w:val="left"/>
      <w:pPr>
        <w:ind w:left="930" w:hanging="57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0B77768"/>
    <w:multiLevelType w:val="hybridMultilevel"/>
    <w:tmpl w:val="ED6C0BA8"/>
    <w:lvl w:ilvl="0" w:tplc="4BCE981C">
      <w:start w:val="1"/>
      <w:numFmt w:val="lowerLetter"/>
      <w:lvlText w:val="(%1)"/>
      <w:lvlJc w:val="left"/>
      <w:pPr>
        <w:ind w:left="1137" w:hanging="57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647" w:hanging="360"/>
      </w:pPr>
    </w:lvl>
    <w:lvl w:ilvl="2" w:tplc="0C09001B" w:tentative="1">
      <w:start w:val="1"/>
      <w:numFmt w:val="lowerRoman"/>
      <w:lvlText w:val="%3."/>
      <w:lvlJc w:val="right"/>
      <w:pPr>
        <w:ind w:left="2367" w:hanging="180"/>
      </w:pPr>
    </w:lvl>
    <w:lvl w:ilvl="3" w:tplc="0C09000F" w:tentative="1">
      <w:start w:val="1"/>
      <w:numFmt w:val="decimal"/>
      <w:lvlText w:val="%4."/>
      <w:lvlJc w:val="left"/>
      <w:pPr>
        <w:ind w:left="3087" w:hanging="360"/>
      </w:pPr>
    </w:lvl>
    <w:lvl w:ilvl="4" w:tplc="0C090019" w:tentative="1">
      <w:start w:val="1"/>
      <w:numFmt w:val="lowerLetter"/>
      <w:lvlText w:val="%5."/>
      <w:lvlJc w:val="left"/>
      <w:pPr>
        <w:ind w:left="3807" w:hanging="360"/>
      </w:pPr>
    </w:lvl>
    <w:lvl w:ilvl="5" w:tplc="0C09001B" w:tentative="1">
      <w:start w:val="1"/>
      <w:numFmt w:val="lowerRoman"/>
      <w:lvlText w:val="%6."/>
      <w:lvlJc w:val="right"/>
      <w:pPr>
        <w:ind w:left="4527" w:hanging="180"/>
      </w:pPr>
    </w:lvl>
    <w:lvl w:ilvl="6" w:tplc="0C09000F" w:tentative="1">
      <w:start w:val="1"/>
      <w:numFmt w:val="decimal"/>
      <w:lvlText w:val="%7."/>
      <w:lvlJc w:val="left"/>
      <w:pPr>
        <w:ind w:left="5247" w:hanging="360"/>
      </w:pPr>
    </w:lvl>
    <w:lvl w:ilvl="7" w:tplc="0C090019" w:tentative="1">
      <w:start w:val="1"/>
      <w:numFmt w:val="lowerLetter"/>
      <w:lvlText w:val="%8."/>
      <w:lvlJc w:val="left"/>
      <w:pPr>
        <w:ind w:left="5967" w:hanging="360"/>
      </w:pPr>
    </w:lvl>
    <w:lvl w:ilvl="8" w:tplc="0C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4" w15:restartNumberingAfterBreak="0">
    <w:nsid w:val="73670CE5"/>
    <w:multiLevelType w:val="hybridMultilevel"/>
    <w:tmpl w:val="83E8CEA8"/>
    <w:lvl w:ilvl="0" w:tplc="0290CCCE">
      <w:start w:val="1"/>
      <w:numFmt w:val="lowerRoman"/>
      <w:lvlText w:val="(%1)"/>
      <w:lvlJc w:val="left"/>
      <w:pPr>
        <w:ind w:left="1854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214" w:hanging="360"/>
      </w:pPr>
    </w:lvl>
    <w:lvl w:ilvl="2" w:tplc="0C09001B" w:tentative="1">
      <w:start w:val="1"/>
      <w:numFmt w:val="lowerRoman"/>
      <w:lvlText w:val="%3."/>
      <w:lvlJc w:val="right"/>
      <w:pPr>
        <w:ind w:left="2934" w:hanging="180"/>
      </w:pPr>
    </w:lvl>
    <w:lvl w:ilvl="3" w:tplc="0C09000F" w:tentative="1">
      <w:start w:val="1"/>
      <w:numFmt w:val="decimal"/>
      <w:lvlText w:val="%4."/>
      <w:lvlJc w:val="left"/>
      <w:pPr>
        <w:ind w:left="3654" w:hanging="360"/>
      </w:pPr>
    </w:lvl>
    <w:lvl w:ilvl="4" w:tplc="0C090019" w:tentative="1">
      <w:start w:val="1"/>
      <w:numFmt w:val="lowerLetter"/>
      <w:lvlText w:val="%5."/>
      <w:lvlJc w:val="left"/>
      <w:pPr>
        <w:ind w:left="4374" w:hanging="360"/>
      </w:pPr>
    </w:lvl>
    <w:lvl w:ilvl="5" w:tplc="0C09001B" w:tentative="1">
      <w:start w:val="1"/>
      <w:numFmt w:val="lowerRoman"/>
      <w:lvlText w:val="%6."/>
      <w:lvlJc w:val="right"/>
      <w:pPr>
        <w:ind w:left="5094" w:hanging="180"/>
      </w:pPr>
    </w:lvl>
    <w:lvl w:ilvl="6" w:tplc="0C09000F" w:tentative="1">
      <w:start w:val="1"/>
      <w:numFmt w:val="decimal"/>
      <w:lvlText w:val="%7."/>
      <w:lvlJc w:val="left"/>
      <w:pPr>
        <w:ind w:left="5814" w:hanging="360"/>
      </w:pPr>
    </w:lvl>
    <w:lvl w:ilvl="7" w:tplc="0C090019" w:tentative="1">
      <w:start w:val="1"/>
      <w:numFmt w:val="lowerLetter"/>
      <w:lvlText w:val="%8."/>
      <w:lvlJc w:val="left"/>
      <w:pPr>
        <w:ind w:left="6534" w:hanging="360"/>
      </w:pPr>
    </w:lvl>
    <w:lvl w:ilvl="8" w:tplc="0C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5" w15:restartNumberingAfterBreak="0">
    <w:nsid w:val="7642243A"/>
    <w:multiLevelType w:val="hybridMultilevel"/>
    <w:tmpl w:val="69C08C28"/>
    <w:lvl w:ilvl="0" w:tplc="B5A8A22E">
      <w:start w:val="1"/>
      <w:numFmt w:val="lowerLetter"/>
      <w:lvlText w:val="(%1)"/>
      <w:lvlJc w:val="left"/>
      <w:pPr>
        <w:ind w:left="1137" w:hanging="57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647" w:hanging="360"/>
      </w:pPr>
    </w:lvl>
    <w:lvl w:ilvl="2" w:tplc="0C09001B" w:tentative="1">
      <w:start w:val="1"/>
      <w:numFmt w:val="lowerRoman"/>
      <w:lvlText w:val="%3."/>
      <w:lvlJc w:val="right"/>
      <w:pPr>
        <w:ind w:left="2367" w:hanging="180"/>
      </w:pPr>
    </w:lvl>
    <w:lvl w:ilvl="3" w:tplc="0C09000F" w:tentative="1">
      <w:start w:val="1"/>
      <w:numFmt w:val="decimal"/>
      <w:lvlText w:val="%4."/>
      <w:lvlJc w:val="left"/>
      <w:pPr>
        <w:ind w:left="3087" w:hanging="360"/>
      </w:pPr>
    </w:lvl>
    <w:lvl w:ilvl="4" w:tplc="0C090019" w:tentative="1">
      <w:start w:val="1"/>
      <w:numFmt w:val="lowerLetter"/>
      <w:lvlText w:val="%5."/>
      <w:lvlJc w:val="left"/>
      <w:pPr>
        <w:ind w:left="3807" w:hanging="360"/>
      </w:pPr>
    </w:lvl>
    <w:lvl w:ilvl="5" w:tplc="0C09001B" w:tentative="1">
      <w:start w:val="1"/>
      <w:numFmt w:val="lowerRoman"/>
      <w:lvlText w:val="%6."/>
      <w:lvlJc w:val="right"/>
      <w:pPr>
        <w:ind w:left="4527" w:hanging="180"/>
      </w:pPr>
    </w:lvl>
    <w:lvl w:ilvl="6" w:tplc="0C09000F" w:tentative="1">
      <w:start w:val="1"/>
      <w:numFmt w:val="decimal"/>
      <w:lvlText w:val="%7."/>
      <w:lvlJc w:val="left"/>
      <w:pPr>
        <w:ind w:left="5247" w:hanging="360"/>
      </w:pPr>
    </w:lvl>
    <w:lvl w:ilvl="7" w:tplc="0C090019" w:tentative="1">
      <w:start w:val="1"/>
      <w:numFmt w:val="lowerLetter"/>
      <w:lvlText w:val="%8."/>
      <w:lvlJc w:val="left"/>
      <w:pPr>
        <w:ind w:left="5967" w:hanging="360"/>
      </w:pPr>
    </w:lvl>
    <w:lvl w:ilvl="8" w:tplc="0C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6" w15:restartNumberingAfterBreak="0">
    <w:nsid w:val="7AFE242E"/>
    <w:multiLevelType w:val="hybridMultilevel"/>
    <w:tmpl w:val="A26A635C"/>
    <w:lvl w:ilvl="0" w:tplc="B5DC4918">
      <w:start w:val="1"/>
      <w:numFmt w:val="lowerLetter"/>
      <w:lvlText w:val="(%1)"/>
      <w:lvlJc w:val="left"/>
      <w:pPr>
        <w:ind w:left="1137" w:hanging="57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647" w:hanging="360"/>
      </w:pPr>
    </w:lvl>
    <w:lvl w:ilvl="2" w:tplc="0C09001B" w:tentative="1">
      <w:start w:val="1"/>
      <w:numFmt w:val="lowerRoman"/>
      <w:lvlText w:val="%3."/>
      <w:lvlJc w:val="right"/>
      <w:pPr>
        <w:ind w:left="2367" w:hanging="180"/>
      </w:pPr>
    </w:lvl>
    <w:lvl w:ilvl="3" w:tplc="0C09000F" w:tentative="1">
      <w:start w:val="1"/>
      <w:numFmt w:val="decimal"/>
      <w:lvlText w:val="%4."/>
      <w:lvlJc w:val="left"/>
      <w:pPr>
        <w:ind w:left="3087" w:hanging="360"/>
      </w:pPr>
    </w:lvl>
    <w:lvl w:ilvl="4" w:tplc="0C090019" w:tentative="1">
      <w:start w:val="1"/>
      <w:numFmt w:val="lowerLetter"/>
      <w:lvlText w:val="%5."/>
      <w:lvlJc w:val="left"/>
      <w:pPr>
        <w:ind w:left="3807" w:hanging="360"/>
      </w:pPr>
    </w:lvl>
    <w:lvl w:ilvl="5" w:tplc="0C09001B" w:tentative="1">
      <w:start w:val="1"/>
      <w:numFmt w:val="lowerRoman"/>
      <w:lvlText w:val="%6."/>
      <w:lvlJc w:val="right"/>
      <w:pPr>
        <w:ind w:left="4527" w:hanging="180"/>
      </w:pPr>
    </w:lvl>
    <w:lvl w:ilvl="6" w:tplc="0C09000F" w:tentative="1">
      <w:start w:val="1"/>
      <w:numFmt w:val="decimal"/>
      <w:lvlText w:val="%7."/>
      <w:lvlJc w:val="left"/>
      <w:pPr>
        <w:ind w:left="5247" w:hanging="360"/>
      </w:pPr>
    </w:lvl>
    <w:lvl w:ilvl="7" w:tplc="0C090019" w:tentative="1">
      <w:start w:val="1"/>
      <w:numFmt w:val="lowerLetter"/>
      <w:lvlText w:val="%8."/>
      <w:lvlJc w:val="left"/>
      <w:pPr>
        <w:ind w:left="5967" w:hanging="360"/>
      </w:pPr>
    </w:lvl>
    <w:lvl w:ilvl="8" w:tplc="0C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7" w15:restartNumberingAfterBreak="0">
    <w:nsid w:val="7D561B6F"/>
    <w:multiLevelType w:val="hybridMultilevel"/>
    <w:tmpl w:val="6A188070"/>
    <w:lvl w:ilvl="0" w:tplc="BD5852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 Bold" w:hAnsi="Arial Bold" w:hint="default"/>
        <w:b/>
        <w:i w:val="0"/>
        <w:sz w:val="20"/>
        <w:szCs w:val="2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7E3D5116"/>
    <w:multiLevelType w:val="hybridMultilevel"/>
    <w:tmpl w:val="2292BDCE"/>
    <w:lvl w:ilvl="0" w:tplc="D5C0B492">
      <w:start w:val="1"/>
      <w:numFmt w:val="lowerLetter"/>
      <w:lvlText w:val="(%1)"/>
      <w:lvlJc w:val="left"/>
      <w:pPr>
        <w:ind w:left="1137" w:hanging="57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7"/>
  </w:num>
  <w:num w:numId="2">
    <w:abstractNumId w:val="19"/>
  </w:num>
  <w:num w:numId="3">
    <w:abstractNumId w:val="30"/>
  </w:num>
  <w:num w:numId="4">
    <w:abstractNumId w:val="7"/>
  </w:num>
  <w:num w:numId="5">
    <w:abstractNumId w:val="4"/>
  </w:num>
  <w:num w:numId="6">
    <w:abstractNumId w:val="18"/>
  </w:num>
  <w:num w:numId="7">
    <w:abstractNumId w:val="21"/>
  </w:num>
  <w:num w:numId="8">
    <w:abstractNumId w:val="10"/>
  </w:num>
  <w:num w:numId="9">
    <w:abstractNumId w:val="32"/>
  </w:num>
  <w:num w:numId="10">
    <w:abstractNumId w:val="6"/>
  </w:num>
  <w:num w:numId="11">
    <w:abstractNumId w:val="24"/>
  </w:num>
  <w:num w:numId="12">
    <w:abstractNumId w:val="16"/>
  </w:num>
  <w:num w:numId="13">
    <w:abstractNumId w:val="29"/>
  </w:num>
  <w:num w:numId="14">
    <w:abstractNumId w:val="1"/>
  </w:num>
  <w:num w:numId="15">
    <w:abstractNumId w:val="27"/>
  </w:num>
  <w:num w:numId="16">
    <w:abstractNumId w:val="36"/>
  </w:num>
  <w:num w:numId="17">
    <w:abstractNumId w:val="26"/>
  </w:num>
  <w:num w:numId="18">
    <w:abstractNumId w:val="11"/>
  </w:num>
  <w:num w:numId="19">
    <w:abstractNumId w:val="23"/>
  </w:num>
  <w:num w:numId="20">
    <w:abstractNumId w:val="15"/>
  </w:num>
  <w:num w:numId="21">
    <w:abstractNumId w:val="33"/>
  </w:num>
  <w:num w:numId="22">
    <w:abstractNumId w:val="34"/>
  </w:num>
  <w:num w:numId="23">
    <w:abstractNumId w:val="25"/>
  </w:num>
  <w:num w:numId="24">
    <w:abstractNumId w:val="35"/>
  </w:num>
  <w:num w:numId="25">
    <w:abstractNumId w:val="9"/>
  </w:num>
  <w:num w:numId="26">
    <w:abstractNumId w:val="0"/>
  </w:num>
  <w:num w:numId="27">
    <w:abstractNumId w:val="17"/>
  </w:num>
  <w:num w:numId="28">
    <w:abstractNumId w:val="24"/>
  </w:num>
  <w:num w:numId="29">
    <w:abstractNumId w:val="24"/>
  </w:num>
  <w:num w:numId="30">
    <w:abstractNumId w:val="24"/>
  </w:num>
  <w:num w:numId="31">
    <w:abstractNumId w:val="3"/>
  </w:num>
  <w:num w:numId="32">
    <w:abstractNumId w:val="24"/>
  </w:num>
  <w:num w:numId="33">
    <w:abstractNumId w:val="24"/>
  </w:num>
  <w:num w:numId="34">
    <w:abstractNumId w:val="24"/>
  </w:num>
  <w:num w:numId="35">
    <w:abstractNumId w:val="12"/>
  </w:num>
  <w:num w:numId="36">
    <w:abstractNumId w:val="20"/>
  </w:num>
  <w:num w:numId="37">
    <w:abstractNumId w:val="8"/>
  </w:num>
  <w:num w:numId="38">
    <w:abstractNumId w:val="5"/>
  </w:num>
  <w:num w:numId="39">
    <w:abstractNumId w:val="2"/>
  </w:num>
  <w:num w:numId="40">
    <w:abstractNumId w:val="14"/>
  </w:num>
  <w:num w:numId="41">
    <w:abstractNumId w:val="13"/>
  </w:num>
  <w:num w:numId="42">
    <w:abstractNumId w:val="38"/>
  </w:num>
  <w:num w:numId="43">
    <w:abstractNumId w:val="28"/>
  </w:num>
  <w:num w:numId="44">
    <w:abstractNumId w:val="22"/>
  </w:num>
  <w:num w:numId="45">
    <w:abstractNumId w:val="31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mirrorMargins/>
  <w:bordersDoNotSurroundHeader/>
  <w:bordersDoNotSurroundFooter/>
  <w:attachedTemplate r:id="rId1"/>
  <w:defaultTabStop w:val="567"/>
  <w:hyphenationZone w:val="881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hdrShapeDefaults>
    <o:shapedefaults v:ext="edit" spidmax="2049"/>
  </w:hdrShapeDefaults>
  <w:footnotePr>
    <w:numRestart w:val="eachSect"/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623D"/>
    <w:rsid w:val="00001960"/>
    <w:rsid w:val="000075BF"/>
    <w:rsid w:val="00015E56"/>
    <w:rsid w:val="00020A67"/>
    <w:rsid w:val="00021589"/>
    <w:rsid w:val="00033C21"/>
    <w:rsid w:val="00033E28"/>
    <w:rsid w:val="00035409"/>
    <w:rsid w:val="00057876"/>
    <w:rsid w:val="000612E1"/>
    <w:rsid w:val="000618FA"/>
    <w:rsid w:val="00067660"/>
    <w:rsid w:val="00071947"/>
    <w:rsid w:val="00072467"/>
    <w:rsid w:val="000731C5"/>
    <w:rsid w:val="0008414C"/>
    <w:rsid w:val="00084364"/>
    <w:rsid w:val="00091350"/>
    <w:rsid w:val="000D5826"/>
    <w:rsid w:val="000E5DF1"/>
    <w:rsid w:val="000F626E"/>
    <w:rsid w:val="00102522"/>
    <w:rsid w:val="001154FA"/>
    <w:rsid w:val="00116B7E"/>
    <w:rsid w:val="0012057C"/>
    <w:rsid w:val="001211B6"/>
    <w:rsid w:val="00122775"/>
    <w:rsid w:val="00125FF4"/>
    <w:rsid w:val="00130710"/>
    <w:rsid w:val="00137FDE"/>
    <w:rsid w:val="001472CE"/>
    <w:rsid w:val="00164098"/>
    <w:rsid w:val="00166D6A"/>
    <w:rsid w:val="00173E5D"/>
    <w:rsid w:val="001760C6"/>
    <w:rsid w:val="0018442F"/>
    <w:rsid w:val="00190BAB"/>
    <w:rsid w:val="0019492F"/>
    <w:rsid w:val="00195A94"/>
    <w:rsid w:val="00195C1C"/>
    <w:rsid w:val="001B00CF"/>
    <w:rsid w:val="001C114B"/>
    <w:rsid w:val="001C3726"/>
    <w:rsid w:val="001C69BC"/>
    <w:rsid w:val="001D24E6"/>
    <w:rsid w:val="001E4D61"/>
    <w:rsid w:val="001E6FE0"/>
    <w:rsid w:val="001F0388"/>
    <w:rsid w:val="001F2026"/>
    <w:rsid w:val="001F594E"/>
    <w:rsid w:val="001F798F"/>
    <w:rsid w:val="00210F7E"/>
    <w:rsid w:val="00217C9A"/>
    <w:rsid w:val="002303C6"/>
    <w:rsid w:val="002435A1"/>
    <w:rsid w:val="00247E1B"/>
    <w:rsid w:val="00270789"/>
    <w:rsid w:val="002734E9"/>
    <w:rsid w:val="00273A6A"/>
    <w:rsid w:val="0027685A"/>
    <w:rsid w:val="00277BFA"/>
    <w:rsid w:val="00282420"/>
    <w:rsid w:val="00283AE1"/>
    <w:rsid w:val="002913E9"/>
    <w:rsid w:val="002914CE"/>
    <w:rsid w:val="00294110"/>
    <w:rsid w:val="0029795D"/>
    <w:rsid w:val="002A24A1"/>
    <w:rsid w:val="002C14A1"/>
    <w:rsid w:val="002C56AA"/>
    <w:rsid w:val="002D5441"/>
    <w:rsid w:val="002D593A"/>
    <w:rsid w:val="002D625C"/>
    <w:rsid w:val="003104D6"/>
    <w:rsid w:val="00312C27"/>
    <w:rsid w:val="00321FD7"/>
    <w:rsid w:val="0032601C"/>
    <w:rsid w:val="003347B1"/>
    <w:rsid w:val="00337A36"/>
    <w:rsid w:val="00344FAE"/>
    <w:rsid w:val="003453FD"/>
    <w:rsid w:val="00355AFC"/>
    <w:rsid w:val="0036292E"/>
    <w:rsid w:val="00362CC8"/>
    <w:rsid w:val="0036728D"/>
    <w:rsid w:val="003705ED"/>
    <w:rsid w:val="0037267D"/>
    <w:rsid w:val="003853AA"/>
    <w:rsid w:val="00387E30"/>
    <w:rsid w:val="00393E8A"/>
    <w:rsid w:val="003A49B4"/>
    <w:rsid w:val="003A6A38"/>
    <w:rsid w:val="003B203C"/>
    <w:rsid w:val="003B22FB"/>
    <w:rsid w:val="003B50AE"/>
    <w:rsid w:val="003C6BD8"/>
    <w:rsid w:val="003C6F8F"/>
    <w:rsid w:val="003E7AC9"/>
    <w:rsid w:val="003F4718"/>
    <w:rsid w:val="0040129D"/>
    <w:rsid w:val="004023EB"/>
    <w:rsid w:val="0041031E"/>
    <w:rsid w:val="00425C67"/>
    <w:rsid w:val="00431718"/>
    <w:rsid w:val="004365CA"/>
    <w:rsid w:val="004610A0"/>
    <w:rsid w:val="00494E27"/>
    <w:rsid w:val="004973CF"/>
    <w:rsid w:val="004A12D8"/>
    <w:rsid w:val="004A2796"/>
    <w:rsid w:val="004B6444"/>
    <w:rsid w:val="004C136E"/>
    <w:rsid w:val="004C730D"/>
    <w:rsid w:val="004C7CBC"/>
    <w:rsid w:val="004F09AD"/>
    <w:rsid w:val="004F2F82"/>
    <w:rsid w:val="004F31E7"/>
    <w:rsid w:val="004F66A4"/>
    <w:rsid w:val="00502340"/>
    <w:rsid w:val="005063EB"/>
    <w:rsid w:val="0051302A"/>
    <w:rsid w:val="00526AD1"/>
    <w:rsid w:val="005327C3"/>
    <w:rsid w:val="005336EE"/>
    <w:rsid w:val="00534AD2"/>
    <w:rsid w:val="005361DC"/>
    <w:rsid w:val="00537E27"/>
    <w:rsid w:val="00543D54"/>
    <w:rsid w:val="0054623D"/>
    <w:rsid w:val="00557912"/>
    <w:rsid w:val="00557D68"/>
    <w:rsid w:val="005739CF"/>
    <w:rsid w:val="005745E8"/>
    <w:rsid w:val="005808F7"/>
    <w:rsid w:val="00582FF0"/>
    <w:rsid w:val="00586916"/>
    <w:rsid w:val="005C6474"/>
    <w:rsid w:val="005E0AD8"/>
    <w:rsid w:val="005E68E0"/>
    <w:rsid w:val="005F5507"/>
    <w:rsid w:val="00600D69"/>
    <w:rsid w:val="00601C09"/>
    <w:rsid w:val="006112B5"/>
    <w:rsid w:val="00620AF4"/>
    <w:rsid w:val="006224B5"/>
    <w:rsid w:val="006318E9"/>
    <w:rsid w:val="00641EAB"/>
    <w:rsid w:val="00642610"/>
    <w:rsid w:val="0064685A"/>
    <w:rsid w:val="00647C3D"/>
    <w:rsid w:val="0065477C"/>
    <w:rsid w:val="00663173"/>
    <w:rsid w:val="00663518"/>
    <w:rsid w:val="006718C6"/>
    <w:rsid w:val="00672FE2"/>
    <w:rsid w:val="0067524B"/>
    <w:rsid w:val="006940B7"/>
    <w:rsid w:val="00695DE1"/>
    <w:rsid w:val="00696EAE"/>
    <w:rsid w:val="006B54DE"/>
    <w:rsid w:val="006C4C08"/>
    <w:rsid w:val="006D00C4"/>
    <w:rsid w:val="006D0BF5"/>
    <w:rsid w:val="006D4C97"/>
    <w:rsid w:val="006E32CD"/>
    <w:rsid w:val="006F072B"/>
    <w:rsid w:val="006F3AB2"/>
    <w:rsid w:val="006F449A"/>
    <w:rsid w:val="007017FE"/>
    <w:rsid w:val="007114DF"/>
    <w:rsid w:val="0071170F"/>
    <w:rsid w:val="00727F02"/>
    <w:rsid w:val="007308DC"/>
    <w:rsid w:val="0073225E"/>
    <w:rsid w:val="0074021D"/>
    <w:rsid w:val="00741CED"/>
    <w:rsid w:val="00754BC4"/>
    <w:rsid w:val="00754CA4"/>
    <w:rsid w:val="00763E94"/>
    <w:rsid w:val="00777FC4"/>
    <w:rsid w:val="007803A6"/>
    <w:rsid w:val="00784D81"/>
    <w:rsid w:val="0078613D"/>
    <w:rsid w:val="00786476"/>
    <w:rsid w:val="0079432F"/>
    <w:rsid w:val="00797221"/>
    <w:rsid w:val="007A375D"/>
    <w:rsid w:val="007B0496"/>
    <w:rsid w:val="007B2522"/>
    <w:rsid w:val="007B3AC3"/>
    <w:rsid w:val="007D3E79"/>
    <w:rsid w:val="007E22D2"/>
    <w:rsid w:val="007E6909"/>
    <w:rsid w:val="007F0725"/>
    <w:rsid w:val="007F1F9D"/>
    <w:rsid w:val="00800CE0"/>
    <w:rsid w:val="0080471C"/>
    <w:rsid w:val="00805333"/>
    <w:rsid w:val="008103B2"/>
    <w:rsid w:val="008145DF"/>
    <w:rsid w:val="0082298B"/>
    <w:rsid w:val="00833D64"/>
    <w:rsid w:val="00837129"/>
    <w:rsid w:val="008504B7"/>
    <w:rsid w:val="008505D6"/>
    <w:rsid w:val="00857A2B"/>
    <w:rsid w:val="00872B97"/>
    <w:rsid w:val="00880BB3"/>
    <w:rsid w:val="00882921"/>
    <w:rsid w:val="008E28B1"/>
    <w:rsid w:val="00911D65"/>
    <w:rsid w:val="00925861"/>
    <w:rsid w:val="0093664D"/>
    <w:rsid w:val="0095312D"/>
    <w:rsid w:val="009548B5"/>
    <w:rsid w:val="00971243"/>
    <w:rsid w:val="0097446B"/>
    <w:rsid w:val="00975293"/>
    <w:rsid w:val="00983014"/>
    <w:rsid w:val="009853FE"/>
    <w:rsid w:val="00991854"/>
    <w:rsid w:val="0099224C"/>
    <w:rsid w:val="00992DF6"/>
    <w:rsid w:val="00993F28"/>
    <w:rsid w:val="009B2294"/>
    <w:rsid w:val="009B2C07"/>
    <w:rsid w:val="009C4CB3"/>
    <w:rsid w:val="009D1A59"/>
    <w:rsid w:val="009D42E9"/>
    <w:rsid w:val="009D7123"/>
    <w:rsid w:val="009E14D3"/>
    <w:rsid w:val="009F6CDE"/>
    <w:rsid w:val="009F7F4D"/>
    <w:rsid w:val="00A1218E"/>
    <w:rsid w:val="00A36440"/>
    <w:rsid w:val="00A374B7"/>
    <w:rsid w:val="00A448B3"/>
    <w:rsid w:val="00A47996"/>
    <w:rsid w:val="00A51042"/>
    <w:rsid w:val="00A51794"/>
    <w:rsid w:val="00A56F53"/>
    <w:rsid w:val="00A60E37"/>
    <w:rsid w:val="00A746A3"/>
    <w:rsid w:val="00A84E68"/>
    <w:rsid w:val="00A917E7"/>
    <w:rsid w:val="00AA0F4F"/>
    <w:rsid w:val="00AA60AB"/>
    <w:rsid w:val="00AC5CEA"/>
    <w:rsid w:val="00AC71A4"/>
    <w:rsid w:val="00AD1A3B"/>
    <w:rsid w:val="00AD4F3A"/>
    <w:rsid w:val="00AE1D92"/>
    <w:rsid w:val="00AE2271"/>
    <w:rsid w:val="00AE2AB7"/>
    <w:rsid w:val="00AF624B"/>
    <w:rsid w:val="00B1714E"/>
    <w:rsid w:val="00B24314"/>
    <w:rsid w:val="00B348EB"/>
    <w:rsid w:val="00B41143"/>
    <w:rsid w:val="00B8438F"/>
    <w:rsid w:val="00B9107A"/>
    <w:rsid w:val="00B95387"/>
    <w:rsid w:val="00BA27BA"/>
    <w:rsid w:val="00BB19AF"/>
    <w:rsid w:val="00BB1A78"/>
    <w:rsid w:val="00BB4F8B"/>
    <w:rsid w:val="00BC1B00"/>
    <w:rsid w:val="00BD2B55"/>
    <w:rsid w:val="00BD2F33"/>
    <w:rsid w:val="00BD56E9"/>
    <w:rsid w:val="00BE02D3"/>
    <w:rsid w:val="00BF187A"/>
    <w:rsid w:val="00C10399"/>
    <w:rsid w:val="00C209B9"/>
    <w:rsid w:val="00C3157E"/>
    <w:rsid w:val="00C322DB"/>
    <w:rsid w:val="00C324B6"/>
    <w:rsid w:val="00C3699B"/>
    <w:rsid w:val="00C41518"/>
    <w:rsid w:val="00C53568"/>
    <w:rsid w:val="00C766DB"/>
    <w:rsid w:val="00C835AA"/>
    <w:rsid w:val="00C83735"/>
    <w:rsid w:val="00C852CD"/>
    <w:rsid w:val="00C86F2D"/>
    <w:rsid w:val="00C94E4A"/>
    <w:rsid w:val="00CA4A45"/>
    <w:rsid w:val="00CA63A9"/>
    <w:rsid w:val="00CC5CA5"/>
    <w:rsid w:val="00CD4266"/>
    <w:rsid w:val="00CE14B3"/>
    <w:rsid w:val="00CE2AC1"/>
    <w:rsid w:val="00CE4562"/>
    <w:rsid w:val="00CF76AD"/>
    <w:rsid w:val="00D361D1"/>
    <w:rsid w:val="00D3755C"/>
    <w:rsid w:val="00D4098A"/>
    <w:rsid w:val="00D45512"/>
    <w:rsid w:val="00D72732"/>
    <w:rsid w:val="00D770D9"/>
    <w:rsid w:val="00D848A3"/>
    <w:rsid w:val="00D90299"/>
    <w:rsid w:val="00DB043D"/>
    <w:rsid w:val="00DB5573"/>
    <w:rsid w:val="00DC25EA"/>
    <w:rsid w:val="00DD7035"/>
    <w:rsid w:val="00DF2FB1"/>
    <w:rsid w:val="00DF6D0B"/>
    <w:rsid w:val="00DF7F26"/>
    <w:rsid w:val="00E045DB"/>
    <w:rsid w:val="00E11ECC"/>
    <w:rsid w:val="00E16590"/>
    <w:rsid w:val="00E16799"/>
    <w:rsid w:val="00E209C2"/>
    <w:rsid w:val="00E312B4"/>
    <w:rsid w:val="00E46724"/>
    <w:rsid w:val="00E62BA5"/>
    <w:rsid w:val="00E6414F"/>
    <w:rsid w:val="00E81527"/>
    <w:rsid w:val="00E8347F"/>
    <w:rsid w:val="00E869E8"/>
    <w:rsid w:val="00E90ABD"/>
    <w:rsid w:val="00EB1A09"/>
    <w:rsid w:val="00EC5E3E"/>
    <w:rsid w:val="00EE0689"/>
    <w:rsid w:val="00EF26AE"/>
    <w:rsid w:val="00F1107D"/>
    <w:rsid w:val="00F20207"/>
    <w:rsid w:val="00F3442A"/>
    <w:rsid w:val="00F34539"/>
    <w:rsid w:val="00F36D4C"/>
    <w:rsid w:val="00F40170"/>
    <w:rsid w:val="00F455CA"/>
    <w:rsid w:val="00F54A2E"/>
    <w:rsid w:val="00F6200B"/>
    <w:rsid w:val="00F62236"/>
    <w:rsid w:val="00F65C71"/>
    <w:rsid w:val="00F716D0"/>
    <w:rsid w:val="00F71B3D"/>
    <w:rsid w:val="00F90761"/>
    <w:rsid w:val="00FA21A3"/>
    <w:rsid w:val="00FA67AF"/>
    <w:rsid w:val="00FB33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yi-He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B795151"/>
  <w15:docId w15:val="{3964B8BE-EAD9-4A1E-9FCB-BF3EB9E4EE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2914CE"/>
    <w:pPr>
      <w:widowControl w:val="0"/>
      <w:autoSpaceDE w:val="0"/>
      <w:autoSpaceDN w:val="0"/>
      <w:adjustRightInd w:val="0"/>
      <w:jc w:val="both"/>
    </w:pPr>
    <w:rPr>
      <w:rFonts w:ascii="Arial" w:hAnsi="Arial"/>
      <w:lang w:val="en-AU"/>
    </w:rPr>
  </w:style>
  <w:style w:type="paragraph" w:styleId="Heading1">
    <w:name w:val="heading 1"/>
    <w:basedOn w:val="Normal"/>
    <w:next w:val="Normal"/>
    <w:qFormat/>
    <w:rsid w:val="007114DF"/>
    <w:pPr>
      <w:keepNext/>
      <w:widowControl/>
      <w:tabs>
        <w:tab w:val="left" w:pos="-781"/>
        <w:tab w:val="left" w:pos="0"/>
        <w:tab w:val="left" w:pos="566"/>
        <w:tab w:val="left" w:pos="1132"/>
        <w:tab w:val="left" w:pos="1699"/>
        <w:tab w:val="left" w:pos="2265"/>
        <w:tab w:val="left" w:pos="2832"/>
        <w:tab w:val="left" w:pos="3398"/>
        <w:tab w:val="left" w:pos="3964"/>
      </w:tabs>
      <w:outlineLvl w:val="0"/>
    </w:pPr>
    <w:rPr>
      <w:rFonts w:cs="Arial"/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AutoList2">
    <w:name w:val="1AutoList2"/>
    <w:rsid w:val="007114DF"/>
    <w:pPr>
      <w:widowControl w:val="0"/>
      <w:tabs>
        <w:tab w:val="left" w:pos="720"/>
      </w:tabs>
      <w:autoSpaceDE w:val="0"/>
      <w:autoSpaceDN w:val="0"/>
      <w:adjustRightInd w:val="0"/>
      <w:ind w:left="720" w:hanging="720"/>
      <w:jc w:val="both"/>
    </w:pPr>
    <w:rPr>
      <w:rFonts w:ascii="Swiss" w:hAnsi="Swiss"/>
      <w:sz w:val="24"/>
      <w:szCs w:val="24"/>
      <w:lang w:val="en-AU"/>
    </w:rPr>
  </w:style>
  <w:style w:type="paragraph" w:customStyle="1" w:styleId="2AutoList2">
    <w:name w:val="2AutoList2"/>
    <w:rsid w:val="007114DF"/>
    <w:pPr>
      <w:widowControl w:val="0"/>
      <w:autoSpaceDE w:val="0"/>
      <w:autoSpaceDN w:val="0"/>
      <w:adjustRightInd w:val="0"/>
      <w:ind w:left="-1440"/>
      <w:jc w:val="both"/>
    </w:pPr>
    <w:rPr>
      <w:rFonts w:ascii="Swiss" w:hAnsi="Swiss"/>
      <w:sz w:val="24"/>
      <w:szCs w:val="24"/>
      <w:lang w:val="en-AU"/>
    </w:rPr>
  </w:style>
  <w:style w:type="paragraph" w:customStyle="1" w:styleId="3AutoList2">
    <w:name w:val="3AutoList2"/>
    <w:rsid w:val="007114DF"/>
    <w:pPr>
      <w:widowControl w:val="0"/>
      <w:autoSpaceDE w:val="0"/>
      <w:autoSpaceDN w:val="0"/>
      <w:adjustRightInd w:val="0"/>
      <w:ind w:left="-1440"/>
      <w:jc w:val="both"/>
    </w:pPr>
    <w:rPr>
      <w:rFonts w:ascii="Swiss" w:hAnsi="Swiss"/>
      <w:sz w:val="24"/>
      <w:szCs w:val="24"/>
      <w:lang w:val="en-AU"/>
    </w:rPr>
  </w:style>
  <w:style w:type="paragraph" w:customStyle="1" w:styleId="4AutoList2">
    <w:name w:val="4AutoList2"/>
    <w:rsid w:val="007114DF"/>
    <w:pPr>
      <w:widowControl w:val="0"/>
      <w:autoSpaceDE w:val="0"/>
      <w:autoSpaceDN w:val="0"/>
      <w:adjustRightInd w:val="0"/>
      <w:ind w:left="-1440"/>
      <w:jc w:val="both"/>
    </w:pPr>
    <w:rPr>
      <w:rFonts w:ascii="Swiss" w:hAnsi="Swiss"/>
      <w:sz w:val="24"/>
      <w:szCs w:val="24"/>
      <w:lang w:val="en-AU"/>
    </w:rPr>
  </w:style>
  <w:style w:type="paragraph" w:customStyle="1" w:styleId="5AutoList2">
    <w:name w:val="5AutoList2"/>
    <w:rsid w:val="007114DF"/>
    <w:pPr>
      <w:widowControl w:val="0"/>
      <w:autoSpaceDE w:val="0"/>
      <w:autoSpaceDN w:val="0"/>
      <w:adjustRightInd w:val="0"/>
      <w:ind w:left="-1440"/>
      <w:jc w:val="both"/>
    </w:pPr>
    <w:rPr>
      <w:rFonts w:ascii="Swiss" w:hAnsi="Swiss"/>
      <w:sz w:val="24"/>
      <w:szCs w:val="24"/>
      <w:lang w:val="en-AU"/>
    </w:rPr>
  </w:style>
  <w:style w:type="paragraph" w:customStyle="1" w:styleId="6AutoList2">
    <w:name w:val="6AutoList2"/>
    <w:rsid w:val="007114DF"/>
    <w:pPr>
      <w:widowControl w:val="0"/>
      <w:autoSpaceDE w:val="0"/>
      <w:autoSpaceDN w:val="0"/>
      <w:adjustRightInd w:val="0"/>
      <w:ind w:left="-1440"/>
      <w:jc w:val="both"/>
    </w:pPr>
    <w:rPr>
      <w:rFonts w:ascii="Swiss" w:hAnsi="Swiss"/>
      <w:sz w:val="24"/>
      <w:szCs w:val="24"/>
      <w:lang w:val="en-AU"/>
    </w:rPr>
  </w:style>
  <w:style w:type="paragraph" w:customStyle="1" w:styleId="7AutoList2">
    <w:name w:val="7AutoList2"/>
    <w:rsid w:val="007114DF"/>
    <w:pPr>
      <w:widowControl w:val="0"/>
      <w:autoSpaceDE w:val="0"/>
      <w:autoSpaceDN w:val="0"/>
      <w:adjustRightInd w:val="0"/>
      <w:ind w:left="-1440"/>
      <w:jc w:val="both"/>
    </w:pPr>
    <w:rPr>
      <w:rFonts w:ascii="Swiss" w:hAnsi="Swiss"/>
      <w:sz w:val="24"/>
      <w:szCs w:val="24"/>
      <w:lang w:val="en-AU"/>
    </w:rPr>
  </w:style>
  <w:style w:type="paragraph" w:customStyle="1" w:styleId="8AutoList2">
    <w:name w:val="8AutoList2"/>
    <w:rsid w:val="007114DF"/>
    <w:pPr>
      <w:widowControl w:val="0"/>
      <w:autoSpaceDE w:val="0"/>
      <w:autoSpaceDN w:val="0"/>
      <w:adjustRightInd w:val="0"/>
      <w:ind w:left="-1440"/>
      <w:jc w:val="both"/>
    </w:pPr>
    <w:rPr>
      <w:rFonts w:ascii="Swiss" w:hAnsi="Swiss"/>
      <w:sz w:val="24"/>
      <w:szCs w:val="24"/>
      <w:lang w:val="en-AU"/>
    </w:rPr>
  </w:style>
  <w:style w:type="paragraph" w:customStyle="1" w:styleId="1AutoList1">
    <w:name w:val="1AutoList1"/>
    <w:rsid w:val="007114DF"/>
    <w:pPr>
      <w:widowControl w:val="0"/>
      <w:tabs>
        <w:tab w:val="left" w:pos="720"/>
      </w:tabs>
      <w:autoSpaceDE w:val="0"/>
      <w:autoSpaceDN w:val="0"/>
      <w:adjustRightInd w:val="0"/>
      <w:ind w:left="720" w:hanging="720"/>
      <w:jc w:val="both"/>
    </w:pPr>
    <w:rPr>
      <w:rFonts w:ascii="Swiss" w:hAnsi="Swiss"/>
      <w:sz w:val="24"/>
      <w:szCs w:val="24"/>
      <w:lang w:val="en-AU"/>
    </w:rPr>
  </w:style>
  <w:style w:type="paragraph" w:customStyle="1" w:styleId="2AutoList1">
    <w:name w:val="2AutoList1"/>
    <w:rsid w:val="007114DF"/>
    <w:pPr>
      <w:widowControl w:val="0"/>
      <w:autoSpaceDE w:val="0"/>
      <w:autoSpaceDN w:val="0"/>
      <w:adjustRightInd w:val="0"/>
      <w:ind w:left="-1440"/>
      <w:jc w:val="both"/>
    </w:pPr>
    <w:rPr>
      <w:rFonts w:ascii="Swiss" w:hAnsi="Swiss"/>
      <w:sz w:val="24"/>
      <w:szCs w:val="24"/>
      <w:lang w:val="en-AU"/>
    </w:rPr>
  </w:style>
  <w:style w:type="paragraph" w:customStyle="1" w:styleId="3AutoList1">
    <w:name w:val="3AutoList1"/>
    <w:rsid w:val="007114DF"/>
    <w:pPr>
      <w:widowControl w:val="0"/>
      <w:autoSpaceDE w:val="0"/>
      <w:autoSpaceDN w:val="0"/>
      <w:adjustRightInd w:val="0"/>
      <w:ind w:left="-1440"/>
      <w:jc w:val="both"/>
    </w:pPr>
    <w:rPr>
      <w:rFonts w:ascii="Swiss" w:hAnsi="Swiss"/>
      <w:sz w:val="24"/>
      <w:szCs w:val="24"/>
      <w:lang w:val="en-AU"/>
    </w:rPr>
  </w:style>
  <w:style w:type="paragraph" w:customStyle="1" w:styleId="4AutoList1">
    <w:name w:val="4AutoList1"/>
    <w:rsid w:val="007114DF"/>
    <w:pPr>
      <w:widowControl w:val="0"/>
      <w:autoSpaceDE w:val="0"/>
      <w:autoSpaceDN w:val="0"/>
      <w:adjustRightInd w:val="0"/>
      <w:ind w:left="-1440"/>
      <w:jc w:val="both"/>
    </w:pPr>
    <w:rPr>
      <w:rFonts w:ascii="Swiss" w:hAnsi="Swiss"/>
      <w:sz w:val="24"/>
      <w:szCs w:val="24"/>
      <w:lang w:val="en-AU"/>
    </w:rPr>
  </w:style>
  <w:style w:type="paragraph" w:customStyle="1" w:styleId="5AutoList1">
    <w:name w:val="5AutoList1"/>
    <w:rsid w:val="007114DF"/>
    <w:pPr>
      <w:widowControl w:val="0"/>
      <w:autoSpaceDE w:val="0"/>
      <w:autoSpaceDN w:val="0"/>
      <w:adjustRightInd w:val="0"/>
      <w:ind w:left="-1440"/>
      <w:jc w:val="both"/>
    </w:pPr>
    <w:rPr>
      <w:rFonts w:ascii="Swiss" w:hAnsi="Swiss"/>
      <w:sz w:val="24"/>
      <w:szCs w:val="24"/>
      <w:lang w:val="en-AU"/>
    </w:rPr>
  </w:style>
  <w:style w:type="paragraph" w:customStyle="1" w:styleId="6AutoList1">
    <w:name w:val="6AutoList1"/>
    <w:rsid w:val="007114DF"/>
    <w:pPr>
      <w:widowControl w:val="0"/>
      <w:autoSpaceDE w:val="0"/>
      <w:autoSpaceDN w:val="0"/>
      <w:adjustRightInd w:val="0"/>
      <w:ind w:left="-1440"/>
      <w:jc w:val="both"/>
    </w:pPr>
    <w:rPr>
      <w:rFonts w:ascii="Swiss" w:hAnsi="Swiss"/>
      <w:sz w:val="24"/>
      <w:szCs w:val="24"/>
      <w:lang w:val="en-AU"/>
    </w:rPr>
  </w:style>
  <w:style w:type="paragraph" w:customStyle="1" w:styleId="7AutoList1">
    <w:name w:val="7AutoList1"/>
    <w:rsid w:val="007114DF"/>
    <w:pPr>
      <w:widowControl w:val="0"/>
      <w:autoSpaceDE w:val="0"/>
      <w:autoSpaceDN w:val="0"/>
      <w:adjustRightInd w:val="0"/>
      <w:ind w:left="-1440"/>
      <w:jc w:val="both"/>
    </w:pPr>
    <w:rPr>
      <w:rFonts w:ascii="Swiss" w:hAnsi="Swiss"/>
      <w:sz w:val="24"/>
      <w:szCs w:val="24"/>
      <w:lang w:val="en-AU"/>
    </w:rPr>
  </w:style>
  <w:style w:type="paragraph" w:customStyle="1" w:styleId="8AutoList1">
    <w:name w:val="8AutoList1"/>
    <w:rsid w:val="007114DF"/>
    <w:pPr>
      <w:widowControl w:val="0"/>
      <w:autoSpaceDE w:val="0"/>
      <w:autoSpaceDN w:val="0"/>
      <w:adjustRightInd w:val="0"/>
      <w:ind w:left="-1440"/>
      <w:jc w:val="both"/>
    </w:pPr>
    <w:rPr>
      <w:rFonts w:ascii="Swiss" w:hAnsi="Swiss"/>
      <w:sz w:val="24"/>
      <w:szCs w:val="24"/>
      <w:lang w:val="en-AU"/>
    </w:rPr>
  </w:style>
  <w:style w:type="character" w:customStyle="1" w:styleId="2">
    <w:name w:val="2"/>
    <w:rsid w:val="007114DF"/>
  </w:style>
  <w:style w:type="character" w:styleId="LineNumber">
    <w:name w:val="line number"/>
    <w:basedOn w:val="DefaultParagraphFont"/>
    <w:semiHidden/>
    <w:rsid w:val="007114DF"/>
    <w:rPr>
      <w:rFonts w:ascii="Arial" w:hAnsi="Arial" w:cs="Arial"/>
      <w:sz w:val="16"/>
      <w:szCs w:val="16"/>
    </w:rPr>
  </w:style>
  <w:style w:type="paragraph" w:styleId="Header">
    <w:name w:val="header"/>
    <w:basedOn w:val="Normal"/>
    <w:rsid w:val="007114DF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semiHidden/>
    <w:rsid w:val="007114DF"/>
    <w:pPr>
      <w:tabs>
        <w:tab w:val="center" w:pos="4153"/>
        <w:tab w:val="right" w:pos="8306"/>
      </w:tabs>
    </w:pPr>
  </w:style>
  <w:style w:type="paragraph" w:styleId="BlockText">
    <w:name w:val="Block Text"/>
    <w:basedOn w:val="Normal"/>
    <w:rsid w:val="00BD56E9"/>
    <w:pPr>
      <w:widowControl/>
      <w:spacing w:line="480" w:lineRule="atLeast"/>
      <w:ind w:left="1701" w:right="567"/>
    </w:pPr>
    <w:rPr>
      <w:rFonts w:cs="Arial"/>
    </w:rPr>
  </w:style>
  <w:style w:type="paragraph" w:styleId="ListParagraph">
    <w:name w:val="List Paragraph"/>
    <w:basedOn w:val="Normal"/>
    <w:uiPriority w:val="34"/>
    <w:rsid w:val="00033E28"/>
    <w:pPr>
      <w:numPr>
        <w:numId w:val="11"/>
      </w:numPr>
      <w:spacing w:after="120"/>
    </w:pPr>
  </w:style>
  <w:style w:type="character" w:styleId="PageNumber">
    <w:name w:val="page number"/>
    <w:basedOn w:val="DefaultParagraphFont"/>
    <w:rsid w:val="00663518"/>
  </w:style>
  <w:style w:type="character" w:styleId="CommentReference">
    <w:name w:val="annotation reference"/>
    <w:basedOn w:val="DefaultParagraphFont"/>
    <w:uiPriority w:val="99"/>
    <w:semiHidden/>
    <w:unhideWhenUsed/>
    <w:rsid w:val="00BD2B5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D2B55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D2B55"/>
    <w:rPr>
      <w:rFonts w:ascii="Arial" w:hAnsi="Arial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D2B5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D2B55"/>
    <w:rPr>
      <w:rFonts w:ascii="Arial" w:hAnsi="Arial"/>
      <w:b/>
      <w:bCs/>
      <w:lang w:val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D2B5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2B55"/>
    <w:rPr>
      <w:rFonts w:ascii="Segoe UI" w:hAnsi="Segoe UI" w:cs="Segoe UI"/>
      <w:sz w:val="18"/>
      <w:szCs w:val="18"/>
      <w:lang w:val="en-AU"/>
    </w:rPr>
  </w:style>
  <w:style w:type="paragraph" w:styleId="NormalWeb">
    <w:name w:val="Normal (Web)"/>
    <w:basedOn w:val="Normal"/>
    <w:uiPriority w:val="99"/>
    <w:semiHidden/>
    <w:unhideWhenUsed/>
    <w:rsid w:val="00AC71A4"/>
    <w:pPr>
      <w:widowControl/>
      <w:autoSpaceDE/>
      <w:autoSpaceDN/>
      <w:adjustRightInd/>
      <w:spacing w:before="100" w:beforeAutospacing="1" w:after="100" w:afterAutospacing="1"/>
      <w:jc w:val="left"/>
    </w:pPr>
    <w:rPr>
      <w:rFonts w:eastAsiaTheme="minorEastAsia" w:cs="Arial"/>
      <w:sz w:val="24"/>
      <w:szCs w:val="24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nkp\Application%20Data\Microsoft\Templates\AABlank.Or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D8220B-6A0E-430A-92BD-34142B9794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AABlank.Ord</Template>
  <TotalTime>1</TotalTime>
  <Pages>3</Pages>
  <Words>1576</Words>
  <Characters>7326</Characters>
  <Application>Microsoft Office Word</Application>
  <DocSecurity>0</DocSecurity>
  <Lines>148</Lines>
  <Paragraphs>94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Synod Ordinance Extract</vt:lpstr>
    </vt:vector>
  </TitlesOfParts>
  <Company>Sydney Diocesan Secretariat</Company>
  <LinksUpToDate>false</LinksUpToDate>
  <CharactersWithSpaces>8837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Synod Ordinance Extract</dc:title>
  <dc:subject/>
  <dc:creator>lxr</dc:creator>
  <cp:keywords/>
  <dc:description/>
  <cp:lastModifiedBy>Sarah Ryan</cp:lastModifiedBy>
  <cp:revision>2</cp:revision>
  <cp:lastPrinted>2016-10-19T01:44:00Z</cp:lastPrinted>
  <dcterms:created xsi:type="dcterms:W3CDTF">2020-05-07T06:26:00Z</dcterms:created>
  <dcterms:modified xsi:type="dcterms:W3CDTF">2020-05-07T06:26:00Z</dcterms:modified>
</cp:coreProperties>
</file>